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37DBD" w14:textId="69AC30F8" w:rsidR="00BB6186" w:rsidRDefault="00D13E19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87388160" behindDoc="1" locked="0" layoutInCell="1" allowOverlap="1" wp14:anchorId="013E69B2" wp14:editId="526980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88672" behindDoc="1" locked="0" layoutInCell="1" allowOverlap="1" wp14:anchorId="34734FC5" wp14:editId="46C81062">
                <wp:simplePos x="0" y="0"/>
                <wp:positionH relativeFrom="page">
                  <wp:posOffset>212725</wp:posOffset>
                </wp:positionH>
                <wp:positionV relativeFrom="page">
                  <wp:posOffset>276225</wp:posOffset>
                </wp:positionV>
                <wp:extent cx="7155815" cy="10092690"/>
                <wp:effectExtent l="0" t="0" r="0" b="0"/>
                <wp:wrapNone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5815" cy="10092690"/>
                          <a:chOff x="335" y="435"/>
                          <a:chExt cx="11269" cy="15894"/>
                        </a:xfrm>
                      </wpg:grpSpPr>
                      <wps:wsp>
                        <wps:cNvPr id="64" name="Freeform 34"/>
                        <wps:cNvSpPr>
                          <a:spLocks/>
                        </wps:cNvSpPr>
                        <wps:spPr bwMode="auto">
                          <a:xfrm>
                            <a:off x="334" y="434"/>
                            <a:ext cx="11269" cy="15894"/>
                          </a:xfrm>
                          <a:custGeom>
                            <a:avLst/>
                            <a:gdLst>
                              <a:gd name="T0" fmla="+- 0 11603 335"/>
                              <a:gd name="T1" fmla="*/ T0 w 11269"/>
                              <a:gd name="T2" fmla="+- 0 435 435"/>
                              <a:gd name="T3" fmla="*/ 435 h 15894"/>
                              <a:gd name="T4" fmla="+- 0 11299 335"/>
                              <a:gd name="T5" fmla="*/ T4 w 11269"/>
                              <a:gd name="T6" fmla="+- 0 435 435"/>
                              <a:gd name="T7" fmla="*/ 435 h 15894"/>
                              <a:gd name="T8" fmla="+- 0 11299 335"/>
                              <a:gd name="T9" fmla="*/ T8 w 11269"/>
                              <a:gd name="T10" fmla="+- 0 732 435"/>
                              <a:gd name="T11" fmla="*/ 732 h 15894"/>
                              <a:gd name="T12" fmla="+- 0 11299 335"/>
                              <a:gd name="T13" fmla="*/ T12 w 11269"/>
                              <a:gd name="T14" fmla="+- 0 16025 435"/>
                              <a:gd name="T15" fmla="*/ 16025 h 15894"/>
                              <a:gd name="T16" fmla="+- 0 632 335"/>
                              <a:gd name="T17" fmla="*/ T16 w 11269"/>
                              <a:gd name="T18" fmla="+- 0 16025 435"/>
                              <a:gd name="T19" fmla="*/ 16025 h 15894"/>
                              <a:gd name="T20" fmla="+- 0 632 335"/>
                              <a:gd name="T21" fmla="*/ T20 w 11269"/>
                              <a:gd name="T22" fmla="+- 0 732 435"/>
                              <a:gd name="T23" fmla="*/ 732 h 15894"/>
                              <a:gd name="T24" fmla="+- 0 11299 335"/>
                              <a:gd name="T25" fmla="*/ T24 w 11269"/>
                              <a:gd name="T26" fmla="+- 0 732 435"/>
                              <a:gd name="T27" fmla="*/ 732 h 15894"/>
                              <a:gd name="T28" fmla="+- 0 11299 335"/>
                              <a:gd name="T29" fmla="*/ T28 w 11269"/>
                              <a:gd name="T30" fmla="+- 0 435 435"/>
                              <a:gd name="T31" fmla="*/ 435 h 15894"/>
                              <a:gd name="T32" fmla="+- 0 335 335"/>
                              <a:gd name="T33" fmla="*/ T32 w 11269"/>
                              <a:gd name="T34" fmla="+- 0 435 435"/>
                              <a:gd name="T35" fmla="*/ 435 h 15894"/>
                              <a:gd name="T36" fmla="+- 0 335 335"/>
                              <a:gd name="T37" fmla="*/ T36 w 11269"/>
                              <a:gd name="T38" fmla="+- 0 732 435"/>
                              <a:gd name="T39" fmla="*/ 732 h 15894"/>
                              <a:gd name="T40" fmla="+- 0 335 335"/>
                              <a:gd name="T41" fmla="*/ T40 w 11269"/>
                              <a:gd name="T42" fmla="+- 0 16025 435"/>
                              <a:gd name="T43" fmla="*/ 16025 h 15894"/>
                              <a:gd name="T44" fmla="+- 0 335 335"/>
                              <a:gd name="T45" fmla="*/ T44 w 11269"/>
                              <a:gd name="T46" fmla="+- 0 16329 435"/>
                              <a:gd name="T47" fmla="*/ 16329 h 15894"/>
                              <a:gd name="T48" fmla="+- 0 11603 335"/>
                              <a:gd name="T49" fmla="*/ T48 w 11269"/>
                              <a:gd name="T50" fmla="+- 0 16329 435"/>
                              <a:gd name="T51" fmla="*/ 16329 h 15894"/>
                              <a:gd name="T52" fmla="+- 0 11603 335"/>
                              <a:gd name="T53" fmla="*/ T52 w 11269"/>
                              <a:gd name="T54" fmla="+- 0 16026 435"/>
                              <a:gd name="T55" fmla="*/ 16026 h 15894"/>
                              <a:gd name="T56" fmla="+- 0 11603 335"/>
                              <a:gd name="T57" fmla="*/ T56 w 11269"/>
                              <a:gd name="T58" fmla="+- 0 16025 435"/>
                              <a:gd name="T59" fmla="*/ 16025 h 15894"/>
                              <a:gd name="T60" fmla="+- 0 11603 335"/>
                              <a:gd name="T61" fmla="*/ T60 w 11269"/>
                              <a:gd name="T62" fmla="+- 0 732 435"/>
                              <a:gd name="T63" fmla="*/ 732 h 15894"/>
                              <a:gd name="T64" fmla="+- 0 11603 335"/>
                              <a:gd name="T65" fmla="*/ T64 w 11269"/>
                              <a:gd name="T66" fmla="+- 0 732 435"/>
                              <a:gd name="T67" fmla="*/ 732 h 15894"/>
                              <a:gd name="T68" fmla="+- 0 11603 335"/>
                              <a:gd name="T69" fmla="*/ T68 w 11269"/>
                              <a:gd name="T70" fmla="+- 0 435 435"/>
                              <a:gd name="T71" fmla="*/ 435 h 15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69" h="15894">
                                <a:moveTo>
                                  <a:pt x="11268" y="0"/>
                                </a:moveTo>
                                <a:lnTo>
                                  <a:pt x="10964" y="0"/>
                                </a:lnTo>
                                <a:lnTo>
                                  <a:pt x="10964" y="297"/>
                                </a:lnTo>
                                <a:lnTo>
                                  <a:pt x="10964" y="15590"/>
                                </a:lnTo>
                                <a:lnTo>
                                  <a:pt x="297" y="15590"/>
                                </a:lnTo>
                                <a:lnTo>
                                  <a:pt x="297" y="297"/>
                                </a:lnTo>
                                <a:lnTo>
                                  <a:pt x="10964" y="297"/>
                                </a:lnTo>
                                <a:lnTo>
                                  <a:pt x="10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  <a:lnTo>
                                  <a:pt x="0" y="15590"/>
                                </a:lnTo>
                                <a:lnTo>
                                  <a:pt x="0" y="15894"/>
                                </a:lnTo>
                                <a:lnTo>
                                  <a:pt x="11268" y="15894"/>
                                </a:lnTo>
                                <a:lnTo>
                                  <a:pt x="11268" y="15591"/>
                                </a:lnTo>
                                <a:lnTo>
                                  <a:pt x="11268" y="15590"/>
                                </a:lnTo>
                                <a:lnTo>
                                  <a:pt x="11268" y="297"/>
                                </a:lnTo>
                                <a:lnTo>
                                  <a:pt x="11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11394"/>
                            <a:ext cx="943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1AD70" id="Group 32" o:spid="_x0000_s1026" style="position:absolute;margin-left:16.75pt;margin-top:21.75pt;width:563.45pt;height:794.7pt;z-index:-15927808;mso-position-horizontal-relative:page;mso-position-vertical-relative:page" coordorigin="335,435" coordsize="11269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">
                <v:shape id="Freeform 34" o:spid="_x0000_s1027" style="position:absolute;left:334;top:434;width:11269;height:15894;visibility:visible;mso-wrap-style:square;v-text-anchor:top" coordsize="11269,15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" path="m11268,r-304,l10964,297r,15293l297,15590,297,297r10667,l10964,,,,,297,,15590r,304l11268,15894r,-303l11268,15590r,-15293l11268,xe" stroked="f">
                  <v:path arrowok="t" o:connecttype="custom" o:connectlocs="11268,435;10964,435;10964,732;10964,16025;297,16025;297,732;10964,732;10964,435;0,435;0,732;0,16025;0,16329;11268,16329;11268,16026;11268,16025;11268,732;11268,732;11268,435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left:1270;top:11394;width:9432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042954F3" wp14:editId="40AC9D7C">
                <wp:simplePos x="0" y="0"/>
                <wp:positionH relativeFrom="page">
                  <wp:posOffset>615315</wp:posOffset>
                </wp:positionH>
                <wp:positionV relativeFrom="page">
                  <wp:posOffset>2708910</wp:posOffset>
                </wp:positionV>
                <wp:extent cx="6584315" cy="1589405"/>
                <wp:effectExtent l="0" t="0" r="0" b="0"/>
                <wp:wrapNone/>
                <wp:docPr id="6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6584315" cy="1589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AF781" w14:textId="77777777" w:rsidR="00D13E19" w:rsidRDefault="0024640A" w:rsidP="00D13E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29251B"/>
                                <w:sz w:val="144"/>
                                <w:szCs w:val="144"/>
                              </w:rPr>
                            </w:pPr>
                            <w:r w:rsidRPr="0024640A">
                              <w:rPr>
                                <w:rFonts w:ascii="Arial" w:hAnsi="Arial" w:cs="Arial"/>
                                <w:color w:val="29251B"/>
                                <w:sz w:val="144"/>
                                <w:szCs w:val="14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29251B"/>
                                <w:sz w:val="144"/>
                                <w:szCs w:val="144"/>
                              </w:rPr>
                              <w:t>ampa</w:t>
                            </w:r>
                            <w:r w:rsidR="00D13E19" w:rsidRPr="0024640A">
                              <w:rPr>
                                <w:rFonts w:ascii="Arial" w:hAnsi="Arial" w:cs="Arial"/>
                                <w:color w:val="29251B"/>
                                <w:sz w:val="144"/>
                                <w:szCs w:val="144"/>
                              </w:rPr>
                              <w:t>mento</w:t>
                            </w:r>
                          </w:p>
                          <w:p w14:paraId="2285E0A3" w14:textId="77777777" w:rsidR="0024640A" w:rsidRDefault="0024640A" w:rsidP="00D13E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9251B"/>
                                <w:sz w:val="144"/>
                                <w:szCs w:val="144"/>
                              </w:rPr>
                              <w:t>Multiaventura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2954F3" id="_x0000_t202" coordsize="21600,21600" o:spt="202" path="m,l,21600r21600,l21600,xe">
                <v:stroke joinstyle="miter"/>
                <v:path gradientshapeok="t" o:connecttype="rect"/>
              </v:shapetype>
              <v:shape id="WordArt 31" o:spid="_x0000_s1026" type="#_x0000_t202" style="position:absolute;margin-left:48.45pt;margin-top:213.3pt;width:518.45pt;height:125.15pt;rotation:-2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1CAF781" w14:textId="77777777" w:rsidR="00D13E19" w:rsidRDefault="0024640A" w:rsidP="00D13E1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29251B"/>
                          <w:sz w:val="144"/>
                          <w:szCs w:val="144"/>
                        </w:rPr>
                      </w:pPr>
                      <w:r w:rsidRPr="0024640A">
                        <w:rPr>
                          <w:rFonts w:ascii="Arial" w:hAnsi="Arial" w:cs="Arial"/>
                          <w:color w:val="29251B"/>
                          <w:sz w:val="144"/>
                          <w:szCs w:val="14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29251B"/>
                          <w:sz w:val="144"/>
                          <w:szCs w:val="144"/>
                        </w:rPr>
                        <w:t>ampa</w:t>
                      </w:r>
                      <w:r w:rsidR="00D13E19" w:rsidRPr="0024640A">
                        <w:rPr>
                          <w:rFonts w:ascii="Arial" w:hAnsi="Arial" w:cs="Arial"/>
                          <w:color w:val="29251B"/>
                          <w:sz w:val="144"/>
                          <w:szCs w:val="144"/>
                        </w:rPr>
                        <w:t>mento</w:t>
                      </w:r>
                    </w:p>
                    <w:p w14:paraId="2285E0A3" w14:textId="77777777" w:rsidR="0024640A" w:rsidRDefault="0024640A" w:rsidP="00D13E1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29251B"/>
                          <w:sz w:val="144"/>
                          <w:szCs w:val="144"/>
                        </w:rPr>
                        <w:t>Multiaventura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9226228" wp14:editId="771C76A3">
                <wp:simplePos x="0" y="0"/>
                <wp:positionH relativeFrom="page">
                  <wp:posOffset>2477135</wp:posOffset>
                </wp:positionH>
                <wp:positionV relativeFrom="page">
                  <wp:posOffset>4131945</wp:posOffset>
                </wp:positionV>
                <wp:extent cx="3000375" cy="1589405"/>
                <wp:effectExtent l="0" t="0" r="0" b="0"/>
                <wp:wrapNone/>
                <wp:docPr id="58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3000375" cy="1589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6E26F" w14:textId="77777777" w:rsidR="00D13E19" w:rsidRDefault="00D13E19" w:rsidP="0024640A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26228" id="WordArt 30" o:spid="_x0000_s1027" type="#_x0000_t202" style="position:absolute;margin-left:195.05pt;margin-top:325.35pt;width:236.25pt;height:125.15pt;rotation:-2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086E26F" w14:textId="77777777" w:rsidR="00D13E19" w:rsidRDefault="00D13E19" w:rsidP="0024640A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BB96EC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2599BEB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6364A4D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BCD1AF4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68FD835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76653BB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BA6E4AE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5C9FC672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788CD814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E4A8135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B4BB788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2CC97C0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DE67532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D2ACDD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7E27804D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C7209F3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DF49268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AA18589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18CA5DE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BC43254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0CBA3F2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7F5D5640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AC2BF33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5C2DDB5F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645AF2A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A5DCE6E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BC50238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FF2D0EB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5145B883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7AC45E3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5A5F6202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83FD4A6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3CDA9B0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3F3A66B" w14:textId="53A54667" w:rsidR="00BB6186" w:rsidRPr="00C65B60" w:rsidRDefault="00C65B60" w:rsidP="00C65B60">
      <w:pPr>
        <w:pStyle w:val="Textoindependiente"/>
        <w:tabs>
          <w:tab w:val="left" w:pos="3960"/>
        </w:tabs>
        <w:rPr>
          <w:rFonts w:ascii="Arial" w:hAnsi="Arial" w:cs="Arial"/>
          <w:sz w:val="96"/>
          <w:szCs w:val="96"/>
        </w:rPr>
      </w:pPr>
      <w:r>
        <w:rPr>
          <w:rFonts w:ascii="Times New Roman"/>
          <w:sz w:val="20"/>
        </w:rPr>
        <w:tab/>
      </w:r>
      <w:r w:rsidRPr="00C65B60">
        <w:rPr>
          <w:rFonts w:ascii="Arial" w:hAnsi="Arial" w:cs="Arial"/>
          <w:sz w:val="96"/>
          <w:szCs w:val="96"/>
        </w:rPr>
        <w:t>202</w:t>
      </w:r>
      <w:r w:rsidR="008568AB">
        <w:rPr>
          <w:rFonts w:ascii="Arial" w:hAnsi="Arial" w:cs="Arial"/>
          <w:sz w:val="96"/>
          <w:szCs w:val="96"/>
        </w:rPr>
        <w:t>4</w:t>
      </w:r>
    </w:p>
    <w:p w14:paraId="15443CC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75DC52F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2067C22C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790CFF3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9867F70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57D39D3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C43234A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6ADC5B1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3860239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7102644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0198C537" w14:textId="568EA943" w:rsidR="00BB6186" w:rsidRPr="00FF6750" w:rsidRDefault="00D13E19">
      <w:pPr>
        <w:tabs>
          <w:tab w:val="left" w:pos="1173"/>
        </w:tabs>
        <w:spacing w:before="272"/>
        <w:ind w:right="523"/>
        <w:jc w:val="center"/>
        <w:rPr>
          <w:rFonts w:ascii="Tahoma"/>
          <w:b/>
          <w:bCs/>
          <w:sz w:val="52"/>
          <w:szCs w:val="52"/>
        </w:rPr>
      </w:pPr>
      <w:r w:rsidRPr="00FF6750">
        <w:rPr>
          <w:b/>
          <w:bCs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A0050D1" wp14:editId="1929104F">
                <wp:simplePos x="0" y="0"/>
                <wp:positionH relativeFrom="page">
                  <wp:posOffset>1621155</wp:posOffset>
                </wp:positionH>
                <wp:positionV relativeFrom="paragraph">
                  <wp:posOffset>-2033270</wp:posOffset>
                </wp:positionV>
                <wp:extent cx="4852670" cy="1589405"/>
                <wp:effectExtent l="0" t="0" r="0" b="0"/>
                <wp:wrapNone/>
                <wp:docPr id="56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52670" cy="1589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9BB00" w14:textId="7482D24D" w:rsidR="00D13E19" w:rsidRDefault="00D13E19" w:rsidP="0024640A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050D1" id="WordArt 29" o:spid="_x0000_s1028" type="#_x0000_t202" style="position:absolute;left:0;text-align:left;margin-left:127.65pt;margin-top:-160.1pt;width:382.1pt;height:125.15pt;rotation:-2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7F29BB00" w14:textId="7482D24D" w:rsidR="00D13E19" w:rsidRDefault="00D13E19" w:rsidP="0024640A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29B7" w:rsidRPr="00FF6750">
        <w:rPr>
          <w:b/>
          <w:bCs/>
          <w:noProof/>
          <w:sz w:val="52"/>
          <w:szCs w:val="52"/>
          <w:lang w:eastAsia="es-ES"/>
        </w:rPr>
        <w:t>PRAVIA</w:t>
      </w:r>
    </w:p>
    <w:p w14:paraId="5CD27F88" w14:textId="77777777" w:rsidR="00BB6186" w:rsidRDefault="00BB6186">
      <w:pPr>
        <w:jc w:val="center"/>
        <w:rPr>
          <w:rFonts w:ascii="Tahoma"/>
          <w:sz w:val="32"/>
        </w:rPr>
        <w:sectPr w:rsidR="00BB6186" w:rsidSect="000222ED">
          <w:type w:val="continuous"/>
          <w:pgSz w:w="11910" w:h="16850"/>
          <w:pgMar w:top="1600" w:right="0" w:bottom="280" w:left="1080" w:header="720" w:footer="720" w:gutter="0"/>
          <w:cols w:space="720"/>
        </w:sectPr>
      </w:pPr>
    </w:p>
    <w:p w14:paraId="12737939" w14:textId="4148AAC2" w:rsidR="00BB6186" w:rsidRDefault="00D13E19">
      <w:pPr>
        <w:pStyle w:val="Ttulo1"/>
      </w:pPr>
      <w:r>
        <w:rPr>
          <w:noProof/>
          <w:lang w:eastAsia="es-ES"/>
        </w:rPr>
        <w:lastRenderedPageBreak/>
        <w:drawing>
          <wp:anchor distT="0" distB="0" distL="0" distR="0" simplePos="0" relativeHeight="487392256" behindDoc="1" locked="0" layoutInCell="1" allowOverlap="1" wp14:anchorId="57636AE2" wp14:editId="1C0845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63"/>
        </w:rPr>
        <w:t>E</w:t>
      </w:r>
      <w:r>
        <w:rPr>
          <w:w w:val="146"/>
        </w:rPr>
        <w:t>l</w:t>
      </w:r>
      <w:r>
        <w:rPr>
          <w:spacing w:val="-31"/>
        </w:rPr>
        <w:t xml:space="preserve"> </w:t>
      </w:r>
      <w:r>
        <w:rPr>
          <w:spacing w:val="-1"/>
          <w:w w:val="54"/>
        </w:rPr>
        <w:t>C</w:t>
      </w:r>
      <w:r>
        <w:rPr>
          <w:spacing w:val="-1"/>
          <w:w w:val="62"/>
        </w:rPr>
        <w:t>a</w:t>
      </w:r>
      <w:r>
        <w:rPr>
          <w:spacing w:val="-1"/>
          <w:w w:val="73"/>
        </w:rPr>
        <w:t>m</w:t>
      </w:r>
      <w:r>
        <w:rPr>
          <w:spacing w:val="-1"/>
          <w:w w:val="71"/>
        </w:rPr>
        <w:t>p</w:t>
      </w:r>
      <w:r>
        <w:rPr>
          <w:spacing w:val="-1"/>
          <w:w w:val="62"/>
        </w:rPr>
        <w:t>a</w:t>
      </w:r>
      <w:r>
        <w:rPr>
          <w:spacing w:val="-1"/>
          <w:w w:val="73"/>
        </w:rPr>
        <w:t>m</w:t>
      </w:r>
      <w:r>
        <w:rPr>
          <w:spacing w:val="-1"/>
          <w:w w:val="60"/>
        </w:rPr>
        <w:t>e</w:t>
      </w:r>
      <w:r>
        <w:rPr>
          <w:spacing w:val="-1"/>
          <w:w w:val="87"/>
        </w:rPr>
        <w:t>n</w:t>
      </w:r>
      <w:r>
        <w:rPr>
          <w:spacing w:val="-1"/>
          <w:w w:val="101"/>
        </w:rPr>
        <w:t>t</w:t>
      </w:r>
      <w:r>
        <w:rPr>
          <w:w w:val="56"/>
        </w:rPr>
        <w:t>o</w:t>
      </w:r>
    </w:p>
    <w:p w14:paraId="72FE4576" w14:textId="77777777" w:rsidR="00BB6186" w:rsidRDefault="00BB6186">
      <w:pPr>
        <w:pStyle w:val="Textoindependiente"/>
        <w:rPr>
          <w:rFonts w:ascii="Arial"/>
          <w:sz w:val="20"/>
        </w:rPr>
      </w:pPr>
    </w:p>
    <w:p w14:paraId="1FBBC431" w14:textId="77777777" w:rsidR="00BB6186" w:rsidRDefault="00BB6186">
      <w:pPr>
        <w:pStyle w:val="Textoindependiente"/>
        <w:spacing w:before="5"/>
        <w:rPr>
          <w:rFonts w:ascii="Arial"/>
          <w:sz w:val="18"/>
        </w:rPr>
      </w:pPr>
    </w:p>
    <w:p w14:paraId="01625D41" w14:textId="3A07B999" w:rsidR="00BB6186" w:rsidRDefault="00276964">
      <w:pPr>
        <w:pStyle w:val="Textoindependiente"/>
        <w:spacing w:before="135" w:line="278" w:lineRule="auto"/>
        <w:ind w:left="111" w:right="1186"/>
        <w:jc w:val="both"/>
      </w:pPr>
      <w:r>
        <w:t>Os</w:t>
      </w:r>
      <w:r w:rsidR="00D13E19">
        <w:t xml:space="preserve"> proponemos un campamento</w:t>
      </w:r>
      <w:r w:rsidR="006729B7">
        <w:t xml:space="preserve"> cercano a la costa e Asturias, en </w:t>
      </w:r>
      <w:proofErr w:type="spellStart"/>
      <w:r w:rsidR="006729B7">
        <w:t>PRAVIa</w:t>
      </w:r>
      <w:proofErr w:type="spellEnd"/>
      <w:r w:rsidR="006729B7">
        <w:t xml:space="preserve">, </w:t>
      </w:r>
      <w:r w:rsidR="00D13E19">
        <w:t xml:space="preserve">en un lugar privilegiado, 12 días de duración, durmiendo en </w:t>
      </w:r>
      <w:r w:rsidR="006729B7">
        <w:t xml:space="preserve">un colegio, con todas las </w:t>
      </w:r>
      <w:proofErr w:type="spellStart"/>
      <w:r w:rsidR="006729B7">
        <w:t>comodidas</w:t>
      </w:r>
      <w:proofErr w:type="spellEnd"/>
      <w:r w:rsidR="00D13E19">
        <w:t>, rodeados de naturaleza</w:t>
      </w:r>
      <w:r w:rsidR="006729B7">
        <w:t xml:space="preserve"> y cerca del Río Nalón y el Mar Cantábrico.</w:t>
      </w:r>
    </w:p>
    <w:p w14:paraId="35A024BC" w14:textId="77777777" w:rsidR="00BB6186" w:rsidRDefault="00BB6186">
      <w:pPr>
        <w:pStyle w:val="Textoindependiente"/>
        <w:spacing w:before="10"/>
        <w:rPr>
          <w:sz w:val="39"/>
        </w:rPr>
      </w:pPr>
    </w:p>
    <w:p w14:paraId="5BAE1AE3" w14:textId="5526170B" w:rsidR="00BB6186" w:rsidRDefault="00D13E19">
      <w:pPr>
        <w:pStyle w:val="Textoindependiente"/>
        <w:spacing w:line="278" w:lineRule="auto"/>
        <w:ind w:left="111" w:right="1186"/>
        <w:jc w:val="both"/>
      </w:pPr>
      <w:r>
        <w:t>Seguimos preparando el campamento a conciencia, conocedores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época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nos</w:t>
      </w:r>
      <w:r>
        <w:rPr>
          <w:spacing w:val="-23"/>
        </w:rPr>
        <w:t xml:space="preserve"> </w:t>
      </w:r>
      <w:r>
        <w:t>encontramos</w:t>
      </w:r>
      <w:r>
        <w:rPr>
          <w:spacing w:val="-23"/>
        </w:rPr>
        <w:t xml:space="preserve"> </w:t>
      </w:r>
      <w:r>
        <w:t>y,</w:t>
      </w:r>
      <w:r>
        <w:rPr>
          <w:spacing w:val="-22"/>
        </w:rPr>
        <w:t xml:space="preserve"> </w:t>
      </w:r>
      <w:r>
        <w:t>por ellos, queremos que vuestros hijos tengan la</w:t>
      </w:r>
      <w:r>
        <w:rPr>
          <w:spacing w:val="-43"/>
        </w:rPr>
        <w:t xml:space="preserve"> </w:t>
      </w:r>
      <w:r>
        <w:t>oportunidad de disfrutar de actividades variadas, sanas</w:t>
      </w:r>
      <w:r w:rsidR="00276964">
        <w:t xml:space="preserve"> y</w:t>
      </w:r>
      <w:r>
        <w:t xml:space="preserve"> amenas (surf, piragua</w:t>
      </w:r>
      <w:r w:rsidR="006729B7">
        <w:t xml:space="preserve">, </w:t>
      </w:r>
      <w:r>
        <w:t>senderismo...) en compañía de buenos amigos y</w:t>
      </w:r>
      <w:r>
        <w:rPr>
          <w:spacing w:val="-44"/>
        </w:rPr>
        <w:t xml:space="preserve"> </w:t>
      </w:r>
      <w:r>
        <w:t>monitores.</w:t>
      </w:r>
    </w:p>
    <w:p w14:paraId="414A4C8F" w14:textId="77777777" w:rsidR="00BB6186" w:rsidRDefault="00BB6186">
      <w:pPr>
        <w:pStyle w:val="Textoindependiente"/>
        <w:spacing w:before="11"/>
        <w:rPr>
          <w:sz w:val="39"/>
        </w:rPr>
      </w:pPr>
    </w:p>
    <w:p w14:paraId="5A67D879" w14:textId="77777777" w:rsidR="00BB6186" w:rsidRDefault="00D13E19">
      <w:pPr>
        <w:pStyle w:val="Textoindependiente"/>
        <w:spacing w:line="278" w:lineRule="auto"/>
        <w:ind w:left="111" w:right="1192"/>
        <w:jc w:val="both"/>
      </w:pPr>
      <w:r>
        <w:t>Pero no queremos dejar pasar el lugar en el que nos encontramos, en plena naturaleza, con lo que parte del campamento girará en torno al respeto y a la concienciación medio ambiental. Una forma sana y divertida de disfrutar de la Naturaleza</w:t>
      </w:r>
    </w:p>
    <w:p w14:paraId="5CE88195" w14:textId="77777777" w:rsidR="00BB6186" w:rsidRDefault="00BB6186">
      <w:pPr>
        <w:pStyle w:val="Textoindependiente"/>
        <w:spacing w:before="11"/>
        <w:rPr>
          <w:sz w:val="39"/>
        </w:rPr>
      </w:pPr>
    </w:p>
    <w:p w14:paraId="5EC012FC" w14:textId="77777777" w:rsidR="00BB6186" w:rsidRDefault="00D13E19">
      <w:pPr>
        <w:pStyle w:val="Textoindependiente"/>
        <w:ind w:right="1072"/>
        <w:jc w:val="center"/>
      </w:pPr>
      <w:r>
        <w:t>¿Te animas?</w:t>
      </w:r>
    </w:p>
    <w:p w14:paraId="09A52FEE" w14:textId="77777777" w:rsidR="00BB6186" w:rsidRDefault="00BB6186">
      <w:pPr>
        <w:pStyle w:val="Textoindependiente"/>
        <w:rPr>
          <w:sz w:val="20"/>
        </w:rPr>
      </w:pPr>
    </w:p>
    <w:p w14:paraId="212C83E5" w14:textId="77777777" w:rsidR="00BB6186" w:rsidRDefault="00BB6186">
      <w:pPr>
        <w:pStyle w:val="Textoindependiente"/>
        <w:rPr>
          <w:sz w:val="20"/>
        </w:rPr>
      </w:pPr>
    </w:p>
    <w:p w14:paraId="43CCB824" w14:textId="77777777" w:rsidR="00BB6186" w:rsidRDefault="00BB6186">
      <w:pPr>
        <w:pStyle w:val="Textoindependiente"/>
        <w:rPr>
          <w:sz w:val="20"/>
        </w:rPr>
      </w:pPr>
    </w:p>
    <w:p w14:paraId="1FC10FA7" w14:textId="77777777" w:rsidR="00BB6186" w:rsidRDefault="00D13E19">
      <w:pPr>
        <w:pStyle w:val="Textoindependiente"/>
        <w:spacing w:before="8"/>
        <w:rPr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5" behindDoc="0" locked="0" layoutInCell="1" allowOverlap="1" wp14:anchorId="4BF4A3B9" wp14:editId="0339C4F4">
            <wp:simplePos x="0" y="0"/>
            <wp:positionH relativeFrom="page">
              <wp:posOffset>756635</wp:posOffset>
            </wp:positionH>
            <wp:positionV relativeFrom="paragraph">
              <wp:posOffset>194404</wp:posOffset>
            </wp:positionV>
            <wp:extent cx="1932435" cy="1932432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5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6" behindDoc="0" locked="0" layoutInCell="1" allowOverlap="1" wp14:anchorId="5A4588D3" wp14:editId="389EEBBC">
            <wp:simplePos x="0" y="0"/>
            <wp:positionH relativeFrom="page">
              <wp:posOffset>2816330</wp:posOffset>
            </wp:positionH>
            <wp:positionV relativeFrom="paragraph">
              <wp:posOffset>194404</wp:posOffset>
            </wp:positionV>
            <wp:extent cx="1932422" cy="1932432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22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7" behindDoc="0" locked="0" layoutInCell="1" allowOverlap="1" wp14:anchorId="43C6570D" wp14:editId="2B0659B4">
            <wp:simplePos x="0" y="0"/>
            <wp:positionH relativeFrom="page">
              <wp:posOffset>4876038</wp:posOffset>
            </wp:positionH>
            <wp:positionV relativeFrom="paragraph">
              <wp:posOffset>194404</wp:posOffset>
            </wp:positionV>
            <wp:extent cx="1932431" cy="1932432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1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23396" w14:textId="77777777" w:rsidR="00BB6186" w:rsidRDefault="00BB6186">
      <w:pPr>
        <w:sectPr w:rsidR="00BB6186" w:rsidSect="000222ED">
          <w:pgSz w:w="11910" w:h="16850"/>
          <w:pgMar w:top="780" w:right="0" w:bottom="0" w:left="1080" w:header="720" w:footer="720" w:gutter="0"/>
          <w:cols w:space="720"/>
        </w:sectPr>
      </w:pPr>
    </w:p>
    <w:p w14:paraId="3A01EAFE" w14:textId="77777777" w:rsidR="00BB6186" w:rsidRDefault="00D13E19">
      <w:pPr>
        <w:pStyle w:val="Ttulo1"/>
        <w:spacing w:line="1131" w:lineRule="exact"/>
        <w:ind w:right="874"/>
      </w:pPr>
      <w:r>
        <w:rPr>
          <w:noProof/>
          <w:lang w:eastAsia="es-ES"/>
        </w:rPr>
        <w:lastRenderedPageBreak/>
        <w:drawing>
          <wp:anchor distT="0" distB="0" distL="0" distR="0" simplePos="0" relativeHeight="487393792" behindDoc="1" locked="0" layoutInCell="1" allowOverlap="1" wp14:anchorId="2DAC08E9" wp14:editId="3BDEA72A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2850" cy="10696573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Fechas</w:t>
      </w:r>
    </w:p>
    <w:p w14:paraId="76A0E285" w14:textId="35EF6F71" w:rsidR="00BB6186" w:rsidRDefault="00D13E19">
      <w:pPr>
        <w:pStyle w:val="Textoindependiente"/>
        <w:spacing w:before="466"/>
        <w:ind w:right="266"/>
        <w:jc w:val="center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7BFCBE6" wp14:editId="43FE27FF">
                <wp:simplePos x="0" y="0"/>
                <wp:positionH relativeFrom="page">
                  <wp:posOffset>1134110</wp:posOffset>
                </wp:positionH>
                <wp:positionV relativeFrom="paragraph">
                  <wp:posOffset>297815</wp:posOffset>
                </wp:positionV>
                <wp:extent cx="495935" cy="495935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95935"/>
                          <a:chOff x="1786" y="469"/>
                          <a:chExt cx="781" cy="781"/>
                        </a:xfrm>
                      </wpg:grpSpPr>
                      <wps:wsp>
                        <wps:cNvPr id="40" name="AutoShape 28"/>
                        <wps:cNvSpPr>
                          <a:spLocks/>
                        </wps:cNvSpPr>
                        <wps:spPr bwMode="auto">
                          <a:xfrm>
                            <a:off x="1972" y="496"/>
                            <a:ext cx="409" cy="58"/>
                          </a:xfrm>
                          <a:custGeom>
                            <a:avLst/>
                            <a:gdLst>
                              <a:gd name="T0" fmla="+- 0 2028 1973"/>
                              <a:gd name="T1" fmla="*/ T0 w 409"/>
                              <a:gd name="T2" fmla="+- 0 524 496"/>
                              <a:gd name="T3" fmla="*/ 524 h 58"/>
                              <a:gd name="T4" fmla="+- 0 2027 1973"/>
                              <a:gd name="T5" fmla="*/ T4 w 409"/>
                              <a:gd name="T6" fmla="+- 0 518 496"/>
                              <a:gd name="T7" fmla="*/ 518 h 58"/>
                              <a:gd name="T8" fmla="+- 0 2025 1973"/>
                              <a:gd name="T9" fmla="*/ T8 w 409"/>
                              <a:gd name="T10" fmla="+- 0 510 496"/>
                              <a:gd name="T11" fmla="*/ 510 h 58"/>
                              <a:gd name="T12" fmla="+- 0 2020 1973"/>
                              <a:gd name="T13" fmla="*/ T12 w 409"/>
                              <a:gd name="T14" fmla="+- 0 502 496"/>
                              <a:gd name="T15" fmla="*/ 502 h 58"/>
                              <a:gd name="T16" fmla="+- 0 2011 1973"/>
                              <a:gd name="T17" fmla="*/ T16 w 409"/>
                              <a:gd name="T18" fmla="+- 0 499 496"/>
                              <a:gd name="T19" fmla="*/ 499 h 58"/>
                              <a:gd name="T20" fmla="+- 0 2006 1973"/>
                              <a:gd name="T21" fmla="*/ T20 w 409"/>
                              <a:gd name="T22" fmla="+- 0 496 496"/>
                              <a:gd name="T23" fmla="*/ 496 h 58"/>
                              <a:gd name="T24" fmla="+- 0 2000 1973"/>
                              <a:gd name="T25" fmla="*/ T24 w 409"/>
                              <a:gd name="T26" fmla="+- 0 496 496"/>
                              <a:gd name="T27" fmla="*/ 496 h 58"/>
                              <a:gd name="T28" fmla="+- 0 1994 1973"/>
                              <a:gd name="T29" fmla="*/ T28 w 409"/>
                              <a:gd name="T30" fmla="+- 0 497 496"/>
                              <a:gd name="T31" fmla="*/ 497 h 58"/>
                              <a:gd name="T32" fmla="+- 0 1982 1973"/>
                              <a:gd name="T33" fmla="*/ T32 w 409"/>
                              <a:gd name="T34" fmla="+- 0 500 496"/>
                              <a:gd name="T35" fmla="*/ 500 h 58"/>
                              <a:gd name="T36" fmla="+- 0 1973 1973"/>
                              <a:gd name="T37" fmla="*/ T36 w 409"/>
                              <a:gd name="T38" fmla="+- 0 511 496"/>
                              <a:gd name="T39" fmla="*/ 511 h 58"/>
                              <a:gd name="T40" fmla="+- 0 1973 1973"/>
                              <a:gd name="T41" fmla="*/ T40 w 409"/>
                              <a:gd name="T42" fmla="+- 0 524 496"/>
                              <a:gd name="T43" fmla="*/ 524 h 58"/>
                              <a:gd name="T44" fmla="+- 0 1973 1973"/>
                              <a:gd name="T45" fmla="*/ T44 w 409"/>
                              <a:gd name="T46" fmla="+- 0 536 496"/>
                              <a:gd name="T47" fmla="*/ 536 h 58"/>
                              <a:gd name="T48" fmla="+- 0 1982 1973"/>
                              <a:gd name="T49" fmla="*/ T48 w 409"/>
                              <a:gd name="T50" fmla="+- 0 548 496"/>
                              <a:gd name="T51" fmla="*/ 548 h 58"/>
                              <a:gd name="T52" fmla="+- 0 1994 1973"/>
                              <a:gd name="T53" fmla="*/ T52 w 409"/>
                              <a:gd name="T54" fmla="+- 0 551 496"/>
                              <a:gd name="T55" fmla="*/ 551 h 58"/>
                              <a:gd name="T56" fmla="+- 0 2006 1973"/>
                              <a:gd name="T57" fmla="*/ T56 w 409"/>
                              <a:gd name="T58" fmla="+- 0 554 496"/>
                              <a:gd name="T59" fmla="*/ 554 h 58"/>
                              <a:gd name="T60" fmla="+- 0 2020 1973"/>
                              <a:gd name="T61" fmla="*/ T60 w 409"/>
                              <a:gd name="T62" fmla="+- 0 548 496"/>
                              <a:gd name="T63" fmla="*/ 548 h 58"/>
                              <a:gd name="T64" fmla="+- 0 2025 1973"/>
                              <a:gd name="T65" fmla="*/ T64 w 409"/>
                              <a:gd name="T66" fmla="+- 0 536 496"/>
                              <a:gd name="T67" fmla="*/ 536 h 58"/>
                              <a:gd name="T68" fmla="+- 0 2028 1973"/>
                              <a:gd name="T69" fmla="*/ T68 w 409"/>
                              <a:gd name="T70" fmla="+- 0 531 496"/>
                              <a:gd name="T71" fmla="*/ 531 h 58"/>
                              <a:gd name="T72" fmla="+- 0 2028 1973"/>
                              <a:gd name="T73" fmla="*/ T72 w 409"/>
                              <a:gd name="T74" fmla="+- 0 524 496"/>
                              <a:gd name="T75" fmla="*/ 524 h 58"/>
                              <a:gd name="T76" fmla="+- 0 2381 1973"/>
                              <a:gd name="T77" fmla="*/ T76 w 409"/>
                              <a:gd name="T78" fmla="+- 0 523 496"/>
                              <a:gd name="T79" fmla="*/ 523 h 58"/>
                              <a:gd name="T80" fmla="+- 0 2380 1973"/>
                              <a:gd name="T81" fmla="*/ T80 w 409"/>
                              <a:gd name="T82" fmla="+- 0 513 496"/>
                              <a:gd name="T83" fmla="*/ 513 h 58"/>
                              <a:gd name="T84" fmla="+- 0 2374 1973"/>
                              <a:gd name="T85" fmla="*/ T84 w 409"/>
                              <a:gd name="T86" fmla="+- 0 503 496"/>
                              <a:gd name="T87" fmla="*/ 503 h 58"/>
                              <a:gd name="T88" fmla="+- 0 2365 1973"/>
                              <a:gd name="T89" fmla="*/ T88 w 409"/>
                              <a:gd name="T90" fmla="+- 0 499 496"/>
                              <a:gd name="T91" fmla="*/ 499 h 58"/>
                              <a:gd name="T92" fmla="+- 0 2359 1973"/>
                              <a:gd name="T93" fmla="*/ T92 w 409"/>
                              <a:gd name="T94" fmla="+- 0 496 496"/>
                              <a:gd name="T95" fmla="*/ 496 h 58"/>
                              <a:gd name="T96" fmla="+- 0 2353 1973"/>
                              <a:gd name="T97" fmla="*/ T96 w 409"/>
                              <a:gd name="T98" fmla="+- 0 496 496"/>
                              <a:gd name="T99" fmla="*/ 496 h 58"/>
                              <a:gd name="T100" fmla="+- 0 2347 1973"/>
                              <a:gd name="T101" fmla="*/ T100 w 409"/>
                              <a:gd name="T102" fmla="+- 0 497 496"/>
                              <a:gd name="T103" fmla="*/ 497 h 58"/>
                              <a:gd name="T104" fmla="+- 0 2337 1973"/>
                              <a:gd name="T105" fmla="*/ T104 w 409"/>
                              <a:gd name="T106" fmla="+- 0 500 496"/>
                              <a:gd name="T107" fmla="*/ 500 h 58"/>
                              <a:gd name="T108" fmla="+- 0 2328 1973"/>
                              <a:gd name="T109" fmla="*/ T108 w 409"/>
                              <a:gd name="T110" fmla="+- 0 508 496"/>
                              <a:gd name="T111" fmla="*/ 508 h 58"/>
                              <a:gd name="T112" fmla="+- 0 2326 1973"/>
                              <a:gd name="T113" fmla="*/ T112 w 409"/>
                              <a:gd name="T114" fmla="+- 0 518 496"/>
                              <a:gd name="T115" fmla="*/ 518 h 58"/>
                              <a:gd name="T116" fmla="+- 0 2326 1973"/>
                              <a:gd name="T117" fmla="*/ T116 w 409"/>
                              <a:gd name="T118" fmla="+- 0 530 496"/>
                              <a:gd name="T119" fmla="*/ 530 h 58"/>
                              <a:gd name="T120" fmla="+- 0 2328 1973"/>
                              <a:gd name="T121" fmla="*/ T120 w 409"/>
                              <a:gd name="T122" fmla="+- 0 536 496"/>
                              <a:gd name="T123" fmla="*/ 536 h 58"/>
                              <a:gd name="T124" fmla="+- 0 2332 1973"/>
                              <a:gd name="T125" fmla="*/ T124 w 409"/>
                              <a:gd name="T126" fmla="+- 0 546 496"/>
                              <a:gd name="T127" fmla="*/ 546 h 58"/>
                              <a:gd name="T128" fmla="+- 0 2343 1973"/>
                              <a:gd name="T129" fmla="*/ T128 w 409"/>
                              <a:gd name="T130" fmla="+- 0 552 496"/>
                              <a:gd name="T131" fmla="*/ 552 h 58"/>
                              <a:gd name="T132" fmla="+- 0 2354 1973"/>
                              <a:gd name="T133" fmla="*/ T132 w 409"/>
                              <a:gd name="T134" fmla="+- 0 552 496"/>
                              <a:gd name="T135" fmla="*/ 552 h 58"/>
                              <a:gd name="T136" fmla="+- 0 2361 1973"/>
                              <a:gd name="T137" fmla="*/ T136 w 409"/>
                              <a:gd name="T138" fmla="+- 0 551 496"/>
                              <a:gd name="T139" fmla="*/ 551 h 58"/>
                              <a:gd name="T140" fmla="+- 0 2368 1973"/>
                              <a:gd name="T141" fmla="*/ T140 w 409"/>
                              <a:gd name="T142" fmla="+- 0 549 496"/>
                              <a:gd name="T143" fmla="*/ 549 h 58"/>
                              <a:gd name="T144" fmla="+- 0 2373 1973"/>
                              <a:gd name="T145" fmla="*/ T144 w 409"/>
                              <a:gd name="T146" fmla="+- 0 544 496"/>
                              <a:gd name="T147" fmla="*/ 544 h 58"/>
                              <a:gd name="T148" fmla="+- 0 2378 1973"/>
                              <a:gd name="T149" fmla="*/ T148 w 409"/>
                              <a:gd name="T150" fmla="+- 0 538 496"/>
                              <a:gd name="T151" fmla="*/ 538 h 58"/>
                              <a:gd name="T152" fmla="+- 0 2381 1973"/>
                              <a:gd name="T153" fmla="*/ T152 w 409"/>
                              <a:gd name="T154" fmla="+- 0 530 496"/>
                              <a:gd name="T155" fmla="*/ 530 h 58"/>
                              <a:gd name="T156" fmla="+- 0 2381 1973"/>
                              <a:gd name="T157" fmla="*/ T156 w 409"/>
                              <a:gd name="T158" fmla="+- 0 523 496"/>
                              <a:gd name="T159" fmla="*/ 52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09" h="58">
                                <a:moveTo>
                                  <a:pt x="55" y="28"/>
                                </a:moveTo>
                                <a:lnTo>
                                  <a:pt x="54" y="22"/>
                                </a:lnTo>
                                <a:lnTo>
                                  <a:pt x="52" y="14"/>
                                </a:lnTo>
                                <a:lnTo>
                                  <a:pt x="47" y="6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9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9" y="52"/>
                                </a:lnTo>
                                <a:lnTo>
                                  <a:pt x="21" y="55"/>
                                </a:lnTo>
                                <a:lnTo>
                                  <a:pt x="33" y="58"/>
                                </a:lnTo>
                                <a:lnTo>
                                  <a:pt x="47" y="52"/>
                                </a:lnTo>
                                <a:lnTo>
                                  <a:pt x="52" y="40"/>
                                </a:lnTo>
                                <a:lnTo>
                                  <a:pt x="55" y="35"/>
                                </a:lnTo>
                                <a:lnTo>
                                  <a:pt x="55" y="28"/>
                                </a:lnTo>
                                <a:close/>
                                <a:moveTo>
                                  <a:pt x="408" y="27"/>
                                </a:moveTo>
                                <a:lnTo>
                                  <a:pt x="407" y="17"/>
                                </a:lnTo>
                                <a:lnTo>
                                  <a:pt x="401" y="7"/>
                                </a:lnTo>
                                <a:lnTo>
                                  <a:pt x="392" y="3"/>
                                </a:lnTo>
                                <a:lnTo>
                                  <a:pt x="386" y="0"/>
                                </a:lnTo>
                                <a:lnTo>
                                  <a:pt x="380" y="0"/>
                                </a:lnTo>
                                <a:lnTo>
                                  <a:pt x="374" y="1"/>
                                </a:lnTo>
                                <a:lnTo>
                                  <a:pt x="364" y="4"/>
                                </a:lnTo>
                                <a:lnTo>
                                  <a:pt x="355" y="12"/>
                                </a:lnTo>
                                <a:lnTo>
                                  <a:pt x="353" y="22"/>
                                </a:lnTo>
                                <a:lnTo>
                                  <a:pt x="353" y="34"/>
                                </a:lnTo>
                                <a:lnTo>
                                  <a:pt x="355" y="40"/>
                                </a:lnTo>
                                <a:lnTo>
                                  <a:pt x="359" y="50"/>
                                </a:lnTo>
                                <a:lnTo>
                                  <a:pt x="370" y="56"/>
                                </a:lnTo>
                                <a:lnTo>
                                  <a:pt x="381" y="56"/>
                                </a:lnTo>
                                <a:lnTo>
                                  <a:pt x="388" y="55"/>
                                </a:lnTo>
                                <a:lnTo>
                                  <a:pt x="395" y="53"/>
                                </a:lnTo>
                                <a:lnTo>
                                  <a:pt x="400" y="48"/>
                                </a:lnTo>
                                <a:lnTo>
                                  <a:pt x="405" y="42"/>
                                </a:lnTo>
                                <a:lnTo>
                                  <a:pt x="408" y="34"/>
                                </a:lnTo>
                                <a:lnTo>
                                  <a:pt x="40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7"/>
                        <wps:cNvSpPr>
                          <a:spLocks/>
                        </wps:cNvSpPr>
                        <wps:spPr bwMode="auto">
                          <a:xfrm>
                            <a:off x="1824" y="468"/>
                            <a:ext cx="706" cy="115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706"/>
                              <a:gd name="T2" fmla="+- 0 523 469"/>
                              <a:gd name="T3" fmla="*/ 523 h 115"/>
                              <a:gd name="T4" fmla="+- 0 1834 1824"/>
                              <a:gd name="T5" fmla="*/ T4 w 706"/>
                              <a:gd name="T6" fmla="+- 0 493 469"/>
                              <a:gd name="T7" fmla="*/ 493 h 115"/>
                              <a:gd name="T8" fmla="+- 0 1859 1824"/>
                              <a:gd name="T9" fmla="*/ T8 w 706"/>
                              <a:gd name="T10" fmla="+- 0 473 469"/>
                              <a:gd name="T11" fmla="*/ 473 h 115"/>
                              <a:gd name="T12" fmla="+- 0 1867 1824"/>
                              <a:gd name="T13" fmla="*/ T12 w 706"/>
                              <a:gd name="T14" fmla="+- 0 469 469"/>
                              <a:gd name="T15" fmla="*/ 469 h 115"/>
                              <a:gd name="T16" fmla="+- 0 1887 1824"/>
                              <a:gd name="T17" fmla="*/ T16 w 706"/>
                              <a:gd name="T18" fmla="+- 0 469 469"/>
                              <a:gd name="T19" fmla="*/ 469 h 115"/>
                              <a:gd name="T20" fmla="+- 0 2489 1824"/>
                              <a:gd name="T21" fmla="*/ T20 w 706"/>
                              <a:gd name="T22" fmla="+- 0 471 469"/>
                              <a:gd name="T23" fmla="*/ 471 h 115"/>
                              <a:gd name="T24" fmla="+- 0 2516 1824"/>
                              <a:gd name="T25" fmla="*/ T24 w 706"/>
                              <a:gd name="T26" fmla="+- 0 488 469"/>
                              <a:gd name="T27" fmla="*/ 488 h 115"/>
                              <a:gd name="T28" fmla="+- 0 2006 1824"/>
                              <a:gd name="T29" fmla="*/ T28 w 706"/>
                              <a:gd name="T30" fmla="+- 0 496 469"/>
                              <a:gd name="T31" fmla="*/ 496 h 115"/>
                              <a:gd name="T32" fmla="+- 0 1994 1824"/>
                              <a:gd name="T33" fmla="*/ T32 w 706"/>
                              <a:gd name="T34" fmla="+- 0 497 469"/>
                              <a:gd name="T35" fmla="*/ 497 h 115"/>
                              <a:gd name="T36" fmla="+- 0 1972 1824"/>
                              <a:gd name="T37" fmla="*/ T36 w 706"/>
                              <a:gd name="T38" fmla="+- 0 511 469"/>
                              <a:gd name="T39" fmla="*/ 511 h 115"/>
                              <a:gd name="T40" fmla="+- 0 1973 1824"/>
                              <a:gd name="T41" fmla="*/ T40 w 706"/>
                              <a:gd name="T42" fmla="+- 0 536 469"/>
                              <a:gd name="T43" fmla="*/ 536 h 115"/>
                              <a:gd name="T44" fmla="+- 0 1994 1824"/>
                              <a:gd name="T45" fmla="*/ T44 w 706"/>
                              <a:gd name="T46" fmla="+- 0 551 469"/>
                              <a:gd name="T47" fmla="*/ 551 h 115"/>
                              <a:gd name="T48" fmla="+- 0 2530 1824"/>
                              <a:gd name="T49" fmla="*/ T48 w 706"/>
                              <a:gd name="T50" fmla="+- 0 554 469"/>
                              <a:gd name="T51" fmla="*/ 554 h 115"/>
                              <a:gd name="T52" fmla="+- 0 1845 1824"/>
                              <a:gd name="T53" fmla="*/ T52 w 706"/>
                              <a:gd name="T54" fmla="+- 0 580 469"/>
                              <a:gd name="T55" fmla="*/ 580 h 115"/>
                              <a:gd name="T56" fmla="+- 0 1831 1824"/>
                              <a:gd name="T57" fmla="*/ T56 w 706"/>
                              <a:gd name="T58" fmla="+- 0 580 469"/>
                              <a:gd name="T59" fmla="*/ 580 h 115"/>
                              <a:gd name="T60" fmla="+- 0 1859 1824"/>
                              <a:gd name="T61" fmla="*/ T60 w 706"/>
                              <a:gd name="T62" fmla="+- 0 473 469"/>
                              <a:gd name="T63" fmla="*/ 473 h 115"/>
                              <a:gd name="T64" fmla="+- 0 1859 1824"/>
                              <a:gd name="T65" fmla="*/ T64 w 706"/>
                              <a:gd name="T66" fmla="+- 0 473 469"/>
                              <a:gd name="T67" fmla="*/ 473 h 115"/>
                              <a:gd name="T68" fmla="+- 0 2530 1824"/>
                              <a:gd name="T69" fmla="*/ T68 w 706"/>
                              <a:gd name="T70" fmla="+- 0 554 469"/>
                              <a:gd name="T71" fmla="*/ 554 h 115"/>
                              <a:gd name="T72" fmla="+- 0 2020 1824"/>
                              <a:gd name="T73" fmla="*/ T72 w 706"/>
                              <a:gd name="T74" fmla="+- 0 548 469"/>
                              <a:gd name="T75" fmla="*/ 548 h 115"/>
                              <a:gd name="T76" fmla="+- 0 2028 1824"/>
                              <a:gd name="T77" fmla="*/ T76 w 706"/>
                              <a:gd name="T78" fmla="+- 0 531 469"/>
                              <a:gd name="T79" fmla="*/ 531 h 115"/>
                              <a:gd name="T80" fmla="+- 0 2027 1824"/>
                              <a:gd name="T81" fmla="*/ T80 w 706"/>
                              <a:gd name="T82" fmla="+- 0 518 469"/>
                              <a:gd name="T83" fmla="*/ 518 h 115"/>
                              <a:gd name="T84" fmla="+- 0 2020 1824"/>
                              <a:gd name="T85" fmla="*/ T84 w 706"/>
                              <a:gd name="T86" fmla="+- 0 502 469"/>
                              <a:gd name="T87" fmla="*/ 502 h 115"/>
                              <a:gd name="T88" fmla="+- 0 2006 1824"/>
                              <a:gd name="T89" fmla="*/ T88 w 706"/>
                              <a:gd name="T90" fmla="+- 0 496 469"/>
                              <a:gd name="T91" fmla="*/ 496 h 115"/>
                              <a:gd name="T92" fmla="+- 0 2521 1824"/>
                              <a:gd name="T93" fmla="*/ T92 w 706"/>
                              <a:gd name="T94" fmla="+- 0 496 469"/>
                              <a:gd name="T95" fmla="*/ 496 h 115"/>
                              <a:gd name="T96" fmla="+- 0 2347 1824"/>
                              <a:gd name="T97" fmla="*/ T96 w 706"/>
                              <a:gd name="T98" fmla="+- 0 497 469"/>
                              <a:gd name="T99" fmla="*/ 497 h 115"/>
                              <a:gd name="T100" fmla="+- 0 2328 1824"/>
                              <a:gd name="T101" fmla="*/ T100 w 706"/>
                              <a:gd name="T102" fmla="+- 0 508 469"/>
                              <a:gd name="T103" fmla="*/ 508 h 115"/>
                              <a:gd name="T104" fmla="+- 0 2326 1824"/>
                              <a:gd name="T105" fmla="*/ T104 w 706"/>
                              <a:gd name="T106" fmla="+- 0 518 469"/>
                              <a:gd name="T107" fmla="*/ 518 h 115"/>
                              <a:gd name="T108" fmla="+- 0 2326 1824"/>
                              <a:gd name="T109" fmla="*/ T108 w 706"/>
                              <a:gd name="T110" fmla="+- 0 530 469"/>
                              <a:gd name="T111" fmla="*/ 530 h 115"/>
                              <a:gd name="T112" fmla="+- 0 2332 1824"/>
                              <a:gd name="T113" fmla="*/ T112 w 706"/>
                              <a:gd name="T114" fmla="+- 0 545 469"/>
                              <a:gd name="T115" fmla="*/ 545 h 115"/>
                              <a:gd name="T116" fmla="+- 0 2530 1824"/>
                              <a:gd name="T117" fmla="*/ T116 w 706"/>
                              <a:gd name="T118" fmla="+- 0 552 469"/>
                              <a:gd name="T119" fmla="*/ 552 h 115"/>
                              <a:gd name="T120" fmla="+- 0 2530 1824"/>
                              <a:gd name="T121" fmla="*/ T120 w 706"/>
                              <a:gd name="T122" fmla="+- 0 552 469"/>
                              <a:gd name="T123" fmla="*/ 552 h 115"/>
                              <a:gd name="T124" fmla="+- 0 2354 1824"/>
                              <a:gd name="T125" fmla="*/ T124 w 706"/>
                              <a:gd name="T126" fmla="+- 0 552 469"/>
                              <a:gd name="T127" fmla="*/ 552 h 115"/>
                              <a:gd name="T128" fmla="+- 0 2368 1824"/>
                              <a:gd name="T129" fmla="*/ T128 w 706"/>
                              <a:gd name="T130" fmla="+- 0 549 469"/>
                              <a:gd name="T131" fmla="*/ 549 h 115"/>
                              <a:gd name="T132" fmla="+- 0 2378 1824"/>
                              <a:gd name="T133" fmla="*/ T132 w 706"/>
                              <a:gd name="T134" fmla="+- 0 538 469"/>
                              <a:gd name="T135" fmla="*/ 538 h 115"/>
                              <a:gd name="T136" fmla="+- 0 2381 1824"/>
                              <a:gd name="T137" fmla="*/ T136 w 706"/>
                              <a:gd name="T138" fmla="+- 0 523 469"/>
                              <a:gd name="T139" fmla="*/ 523 h 115"/>
                              <a:gd name="T140" fmla="+- 0 2374 1824"/>
                              <a:gd name="T141" fmla="*/ T140 w 706"/>
                              <a:gd name="T142" fmla="+- 0 503 469"/>
                              <a:gd name="T143" fmla="*/ 503 h 115"/>
                              <a:gd name="T144" fmla="+- 0 2359 1824"/>
                              <a:gd name="T145" fmla="*/ T144 w 706"/>
                              <a:gd name="T146" fmla="+- 0 496 469"/>
                              <a:gd name="T147" fmla="*/ 496 h 115"/>
                              <a:gd name="T148" fmla="+- 0 2524 1824"/>
                              <a:gd name="T149" fmla="*/ T148 w 706"/>
                              <a:gd name="T150" fmla="+- 0 501 469"/>
                              <a:gd name="T151" fmla="*/ 501 h 115"/>
                              <a:gd name="T152" fmla="+- 0 2530 1824"/>
                              <a:gd name="T153" fmla="*/ T152 w 706"/>
                              <a:gd name="T154" fmla="+- 0 517 469"/>
                              <a:gd name="T155" fmla="*/ 517 h 115"/>
                              <a:gd name="T156" fmla="+- 0 2529 1824"/>
                              <a:gd name="T157" fmla="*/ T156 w 706"/>
                              <a:gd name="T158" fmla="+- 0 583 469"/>
                              <a:gd name="T159" fmla="*/ 583 h 115"/>
                              <a:gd name="T160" fmla="+- 0 2516 1824"/>
                              <a:gd name="T161" fmla="*/ T160 w 706"/>
                              <a:gd name="T162" fmla="+- 0 580 469"/>
                              <a:gd name="T163" fmla="*/ 580 h 115"/>
                              <a:gd name="T164" fmla="+- 0 2529 1824"/>
                              <a:gd name="T165" fmla="*/ T164 w 706"/>
                              <a:gd name="T166" fmla="+- 0 580 469"/>
                              <a:gd name="T167" fmla="*/ 58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6" h="115">
                                <a:moveTo>
                                  <a:pt x="0" y="114"/>
                                </a:moveTo>
                                <a:lnTo>
                                  <a:pt x="0" y="54"/>
                                </a:lnTo>
                                <a:lnTo>
                                  <a:pt x="3" y="39"/>
                                </a:lnTo>
                                <a:lnTo>
                                  <a:pt x="10" y="24"/>
                                </a:lnTo>
                                <a:lnTo>
                                  <a:pt x="21" y="12"/>
                                </a:lnTo>
                                <a:lnTo>
                                  <a:pt x="35" y="4"/>
                                </a:lnTo>
                                <a:lnTo>
                                  <a:pt x="43" y="0"/>
                                </a:lnTo>
                                <a:lnTo>
                                  <a:pt x="53" y="0"/>
                                </a:lnTo>
                                <a:lnTo>
                                  <a:pt x="63" y="0"/>
                                </a:lnTo>
                                <a:lnTo>
                                  <a:pt x="650" y="0"/>
                                </a:lnTo>
                                <a:lnTo>
                                  <a:pt x="665" y="2"/>
                                </a:lnTo>
                                <a:lnTo>
                                  <a:pt x="680" y="9"/>
                                </a:lnTo>
                                <a:lnTo>
                                  <a:pt x="692" y="19"/>
                                </a:lnTo>
                                <a:lnTo>
                                  <a:pt x="697" y="27"/>
                                </a:lnTo>
                                <a:lnTo>
                                  <a:pt x="182" y="27"/>
                                </a:lnTo>
                                <a:lnTo>
                                  <a:pt x="176" y="27"/>
                                </a:lnTo>
                                <a:lnTo>
                                  <a:pt x="170" y="28"/>
                                </a:lnTo>
                                <a:lnTo>
                                  <a:pt x="158" y="31"/>
                                </a:lnTo>
                                <a:lnTo>
                                  <a:pt x="148" y="42"/>
                                </a:lnTo>
                                <a:lnTo>
                                  <a:pt x="149" y="49"/>
                                </a:lnTo>
                                <a:lnTo>
                                  <a:pt x="149" y="67"/>
                                </a:lnTo>
                                <a:lnTo>
                                  <a:pt x="158" y="79"/>
                                </a:lnTo>
                                <a:lnTo>
                                  <a:pt x="170" y="82"/>
                                </a:lnTo>
                                <a:lnTo>
                                  <a:pt x="182" y="85"/>
                                </a:lnTo>
                                <a:lnTo>
                                  <a:pt x="706" y="85"/>
                                </a:lnTo>
                                <a:lnTo>
                                  <a:pt x="705" y="111"/>
                                </a:lnTo>
                                <a:lnTo>
                                  <a:pt x="21" y="111"/>
                                </a:lnTo>
                                <a:lnTo>
                                  <a:pt x="14" y="111"/>
                                </a:lnTo>
                                <a:lnTo>
                                  <a:pt x="7" y="111"/>
                                </a:lnTo>
                                <a:lnTo>
                                  <a:pt x="0" y="114"/>
                                </a:lnTo>
                                <a:close/>
                                <a:moveTo>
                                  <a:pt x="35" y="4"/>
                                </a:moveTo>
                                <a:lnTo>
                                  <a:pt x="35" y="4"/>
                                </a:lnTo>
                                <a:close/>
                                <a:moveTo>
                                  <a:pt x="706" y="85"/>
                                </a:moveTo>
                                <a:lnTo>
                                  <a:pt x="182" y="85"/>
                                </a:lnTo>
                                <a:lnTo>
                                  <a:pt x="196" y="79"/>
                                </a:lnTo>
                                <a:lnTo>
                                  <a:pt x="201" y="67"/>
                                </a:lnTo>
                                <a:lnTo>
                                  <a:pt x="204" y="62"/>
                                </a:lnTo>
                                <a:lnTo>
                                  <a:pt x="204" y="55"/>
                                </a:lnTo>
                                <a:lnTo>
                                  <a:pt x="203" y="49"/>
                                </a:lnTo>
                                <a:lnTo>
                                  <a:pt x="201" y="41"/>
                                </a:lnTo>
                                <a:lnTo>
                                  <a:pt x="196" y="33"/>
                                </a:lnTo>
                                <a:lnTo>
                                  <a:pt x="187" y="30"/>
                                </a:lnTo>
                                <a:lnTo>
                                  <a:pt x="182" y="27"/>
                                </a:lnTo>
                                <a:lnTo>
                                  <a:pt x="697" y="27"/>
                                </a:lnTo>
                                <a:lnTo>
                                  <a:pt x="529" y="27"/>
                                </a:lnTo>
                                <a:lnTo>
                                  <a:pt x="523" y="28"/>
                                </a:lnTo>
                                <a:lnTo>
                                  <a:pt x="513" y="31"/>
                                </a:lnTo>
                                <a:lnTo>
                                  <a:pt x="504" y="39"/>
                                </a:lnTo>
                                <a:lnTo>
                                  <a:pt x="502" y="48"/>
                                </a:lnTo>
                                <a:lnTo>
                                  <a:pt x="502" y="49"/>
                                </a:lnTo>
                                <a:lnTo>
                                  <a:pt x="502" y="57"/>
                                </a:lnTo>
                                <a:lnTo>
                                  <a:pt x="502" y="61"/>
                                </a:lnTo>
                                <a:lnTo>
                                  <a:pt x="504" y="66"/>
                                </a:lnTo>
                                <a:lnTo>
                                  <a:pt x="508" y="76"/>
                                </a:lnTo>
                                <a:lnTo>
                                  <a:pt x="519" y="83"/>
                                </a:lnTo>
                                <a:lnTo>
                                  <a:pt x="706" y="83"/>
                                </a:lnTo>
                                <a:lnTo>
                                  <a:pt x="706" y="85"/>
                                </a:lnTo>
                                <a:close/>
                                <a:moveTo>
                                  <a:pt x="706" y="83"/>
                                </a:moveTo>
                                <a:lnTo>
                                  <a:pt x="519" y="83"/>
                                </a:lnTo>
                                <a:lnTo>
                                  <a:pt x="530" y="83"/>
                                </a:lnTo>
                                <a:lnTo>
                                  <a:pt x="537" y="82"/>
                                </a:lnTo>
                                <a:lnTo>
                                  <a:pt x="544" y="80"/>
                                </a:lnTo>
                                <a:lnTo>
                                  <a:pt x="549" y="75"/>
                                </a:lnTo>
                                <a:lnTo>
                                  <a:pt x="554" y="69"/>
                                </a:lnTo>
                                <a:lnTo>
                                  <a:pt x="557" y="62"/>
                                </a:lnTo>
                                <a:lnTo>
                                  <a:pt x="557" y="54"/>
                                </a:lnTo>
                                <a:lnTo>
                                  <a:pt x="556" y="44"/>
                                </a:lnTo>
                                <a:lnTo>
                                  <a:pt x="550" y="34"/>
                                </a:lnTo>
                                <a:lnTo>
                                  <a:pt x="541" y="30"/>
                                </a:lnTo>
                                <a:lnTo>
                                  <a:pt x="535" y="27"/>
                                </a:lnTo>
                                <a:lnTo>
                                  <a:pt x="697" y="27"/>
                                </a:lnTo>
                                <a:lnTo>
                                  <a:pt x="700" y="32"/>
                                </a:lnTo>
                                <a:lnTo>
                                  <a:pt x="704" y="40"/>
                                </a:lnTo>
                                <a:lnTo>
                                  <a:pt x="706" y="48"/>
                                </a:lnTo>
                                <a:lnTo>
                                  <a:pt x="706" y="83"/>
                                </a:lnTo>
                                <a:close/>
                                <a:moveTo>
                                  <a:pt x="705" y="114"/>
                                </a:moveTo>
                                <a:lnTo>
                                  <a:pt x="699" y="112"/>
                                </a:lnTo>
                                <a:lnTo>
                                  <a:pt x="692" y="111"/>
                                </a:lnTo>
                                <a:lnTo>
                                  <a:pt x="686" y="111"/>
                                </a:lnTo>
                                <a:lnTo>
                                  <a:pt x="705" y="111"/>
                                </a:lnTo>
                                <a:lnTo>
                                  <a:pt x="70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6"/>
                        <wps:cNvSpPr>
                          <a:spLocks/>
                        </wps:cNvSpPr>
                        <wps:spPr bwMode="auto">
                          <a:xfrm>
                            <a:off x="1788" y="579"/>
                            <a:ext cx="778" cy="49"/>
                          </a:xfrm>
                          <a:custGeom>
                            <a:avLst/>
                            <a:gdLst>
                              <a:gd name="T0" fmla="+- 0 2566 1788"/>
                              <a:gd name="T1" fmla="*/ T0 w 778"/>
                              <a:gd name="T2" fmla="+- 0 628 580"/>
                              <a:gd name="T3" fmla="*/ 628 h 49"/>
                              <a:gd name="T4" fmla="+- 0 2521 1788"/>
                              <a:gd name="T5" fmla="*/ T4 w 778"/>
                              <a:gd name="T6" fmla="+- 0 584 580"/>
                              <a:gd name="T7" fmla="*/ 584 h 49"/>
                              <a:gd name="T8" fmla="+- 0 2511 1788"/>
                              <a:gd name="T9" fmla="*/ T8 w 778"/>
                              <a:gd name="T10" fmla="+- 0 584 580"/>
                              <a:gd name="T11" fmla="*/ 584 h 49"/>
                              <a:gd name="T12" fmla="+- 0 1844 1788"/>
                              <a:gd name="T13" fmla="*/ T12 w 778"/>
                              <a:gd name="T14" fmla="+- 0 585 580"/>
                              <a:gd name="T15" fmla="*/ 585 h 49"/>
                              <a:gd name="T16" fmla="+- 0 1792 1788"/>
                              <a:gd name="T17" fmla="*/ T16 w 778"/>
                              <a:gd name="T18" fmla="+- 0 617 580"/>
                              <a:gd name="T19" fmla="*/ 617 h 49"/>
                              <a:gd name="T20" fmla="+- 0 1788 1788"/>
                              <a:gd name="T21" fmla="*/ T20 w 778"/>
                              <a:gd name="T22" fmla="+- 0 624 580"/>
                              <a:gd name="T23" fmla="*/ 624 h 49"/>
                              <a:gd name="T24" fmla="+- 0 1831 1788"/>
                              <a:gd name="T25" fmla="*/ T24 w 778"/>
                              <a:gd name="T26" fmla="+- 0 580 580"/>
                              <a:gd name="T27" fmla="*/ 580 h 49"/>
                              <a:gd name="T28" fmla="+- 0 2510 1788"/>
                              <a:gd name="T29" fmla="*/ T28 w 778"/>
                              <a:gd name="T30" fmla="+- 0 580 580"/>
                              <a:gd name="T31" fmla="*/ 580 h 49"/>
                              <a:gd name="T32" fmla="+- 0 2516 1788"/>
                              <a:gd name="T33" fmla="*/ T32 w 778"/>
                              <a:gd name="T34" fmla="+- 0 580 580"/>
                              <a:gd name="T35" fmla="*/ 580 h 49"/>
                              <a:gd name="T36" fmla="+- 0 2562 1788"/>
                              <a:gd name="T37" fmla="*/ T36 w 778"/>
                              <a:gd name="T38" fmla="+- 0 613 580"/>
                              <a:gd name="T39" fmla="*/ 613 h 49"/>
                              <a:gd name="T40" fmla="+- 0 2566 1788"/>
                              <a:gd name="T41" fmla="*/ T40 w 778"/>
                              <a:gd name="T42" fmla="+- 0 628 580"/>
                              <a:gd name="T43" fmla="*/ 62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78" h="49">
                                <a:moveTo>
                                  <a:pt x="778" y="48"/>
                                </a:moveTo>
                                <a:lnTo>
                                  <a:pt x="733" y="4"/>
                                </a:lnTo>
                                <a:lnTo>
                                  <a:pt x="723" y="4"/>
                                </a:lnTo>
                                <a:lnTo>
                                  <a:pt x="56" y="5"/>
                                </a:lnTo>
                                <a:lnTo>
                                  <a:pt x="4" y="37"/>
                                </a:lnTo>
                                <a:lnTo>
                                  <a:pt x="0" y="44"/>
                                </a:lnTo>
                                <a:lnTo>
                                  <a:pt x="43" y="0"/>
                                </a:lnTo>
                                <a:lnTo>
                                  <a:pt x="722" y="0"/>
                                </a:lnTo>
                                <a:lnTo>
                                  <a:pt x="728" y="0"/>
                                </a:lnTo>
                                <a:lnTo>
                                  <a:pt x="774" y="33"/>
                                </a:lnTo>
                                <a:lnTo>
                                  <a:pt x="77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2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2311" y="914"/>
                            <a:ext cx="42" cy="166"/>
                          </a:xfrm>
                          <a:custGeom>
                            <a:avLst/>
                            <a:gdLst>
                              <a:gd name="T0" fmla="+- 0 2353 2311"/>
                              <a:gd name="T1" fmla="*/ T0 w 42"/>
                              <a:gd name="T2" fmla="+- 0 915 915"/>
                              <a:gd name="T3" fmla="*/ 915 h 166"/>
                              <a:gd name="T4" fmla="+- 0 2311 2311"/>
                              <a:gd name="T5" fmla="*/ T4 w 42"/>
                              <a:gd name="T6" fmla="+- 0 915 915"/>
                              <a:gd name="T7" fmla="*/ 915 h 166"/>
                              <a:gd name="T8" fmla="+- 0 2311 2311"/>
                              <a:gd name="T9" fmla="*/ T8 w 42"/>
                              <a:gd name="T10" fmla="+- 0 957 915"/>
                              <a:gd name="T11" fmla="*/ 957 h 166"/>
                              <a:gd name="T12" fmla="+- 0 2312 2311"/>
                              <a:gd name="T13" fmla="*/ T12 w 42"/>
                              <a:gd name="T14" fmla="+- 0 1081 915"/>
                              <a:gd name="T15" fmla="*/ 1081 h 166"/>
                              <a:gd name="T16" fmla="+- 0 2353 2311"/>
                              <a:gd name="T17" fmla="*/ T16 w 42"/>
                              <a:gd name="T18" fmla="+- 0 1081 915"/>
                              <a:gd name="T19" fmla="*/ 1081 h 166"/>
                              <a:gd name="T20" fmla="+- 0 2353 2311"/>
                              <a:gd name="T21" fmla="*/ T20 w 42"/>
                              <a:gd name="T22" fmla="+- 0 957 915"/>
                              <a:gd name="T23" fmla="*/ 957 h 166"/>
                              <a:gd name="T24" fmla="+- 0 2353 2311"/>
                              <a:gd name="T25" fmla="*/ T24 w 42"/>
                              <a:gd name="T26" fmla="+- 0 915 915"/>
                              <a:gd name="T27" fmla="*/ 91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" h="166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1" y="166"/>
                                </a:lnTo>
                                <a:lnTo>
                                  <a:pt x="42" y="166"/>
                                </a:lnTo>
                                <a:lnTo>
                                  <a:pt x="42" y="4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746"/>
                            <a:ext cx="12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747"/>
                            <a:ext cx="19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22"/>
                        <wps:cNvSpPr>
                          <a:spLocks/>
                        </wps:cNvSpPr>
                        <wps:spPr bwMode="auto">
                          <a:xfrm>
                            <a:off x="1805" y="914"/>
                            <a:ext cx="744" cy="331"/>
                          </a:xfrm>
                          <a:custGeom>
                            <a:avLst/>
                            <a:gdLst>
                              <a:gd name="T0" fmla="+- 0 1810 1806"/>
                              <a:gd name="T1" fmla="*/ T0 w 744"/>
                              <a:gd name="T2" fmla="+- 0 1210 914"/>
                              <a:gd name="T3" fmla="*/ 1210 h 331"/>
                              <a:gd name="T4" fmla="+- 0 1806 1806"/>
                              <a:gd name="T5" fmla="*/ T4 w 744"/>
                              <a:gd name="T6" fmla="+- 0 1197 914"/>
                              <a:gd name="T7" fmla="*/ 1197 h 331"/>
                              <a:gd name="T8" fmla="+- 0 1807 1806"/>
                              <a:gd name="T9" fmla="*/ T8 w 744"/>
                              <a:gd name="T10" fmla="+- 0 1177 914"/>
                              <a:gd name="T11" fmla="*/ 1177 h 331"/>
                              <a:gd name="T12" fmla="+- 0 1820 1806"/>
                              <a:gd name="T13" fmla="*/ T12 w 744"/>
                              <a:gd name="T14" fmla="+- 0 978 914"/>
                              <a:gd name="T15" fmla="*/ 978 h 331"/>
                              <a:gd name="T16" fmla="+- 0 1929 1806"/>
                              <a:gd name="T17" fmla="*/ T16 w 744"/>
                              <a:gd name="T18" fmla="+- 0 915 914"/>
                              <a:gd name="T19" fmla="*/ 915 h 331"/>
                              <a:gd name="T20" fmla="+- 0 2033 1806"/>
                              <a:gd name="T21" fmla="*/ T20 w 744"/>
                              <a:gd name="T22" fmla="+- 0 923 914"/>
                              <a:gd name="T23" fmla="*/ 923 h 331"/>
                              <a:gd name="T24" fmla="+- 0 2050 1806"/>
                              <a:gd name="T25" fmla="*/ T24 w 744"/>
                              <a:gd name="T26" fmla="+- 0 927 914"/>
                              <a:gd name="T27" fmla="*/ 927 h 331"/>
                              <a:gd name="T28" fmla="+- 0 2132 1806"/>
                              <a:gd name="T29" fmla="*/ T28 w 744"/>
                              <a:gd name="T30" fmla="+- 0 990 914"/>
                              <a:gd name="T31" fmla="*/ 990 h 331"/>
                              <a:gd name="T32" fmla="+- 0 2080 1806"/>
                              <a:gd name="T33" fmla="*/ T32 w 744"/>
                              <a:gd name="T34" fmla="+- 0 1049 914"/>
                              <a:gd name="T35" fmla="*/ 1049 h 331"/>
                              <a:gd name="T36" fmla="+- 0 2052 1806"/>
                              <a:gd name="T37" fmla="*/ T36 w 744"/>
                              <a:gd name="T38" fmla="+- 0 1047 914"/>
                              <a:gd name="T39" fmla="*/ 1047 h 331"/>
                              <a:gd name="T40" fmla="+- 0 2006 1806"/>
                              <a:gd name="T41" fmla="*/ T40 w 744"/>
                              <a:gd name="T42" fmla="+- 0 991 914"/>
                              <a:gd name="T43" fmla="*/ 991 h 331"/>
                              <a:gd name="T44" fmla="+- 0 1966 1806"/>
                              <a:gd name="T45" fmla="*/ T44 w 744"/>
                              <a:gd name="T46" fmla="+- 0 991 914"/>
                              <a:gd name="T47" fmla="*/ 991 h 331"/>
                              <a:gd name="T48" fmla="+- 0 1969 1806"/>
                              <a:gd name="T49" fmla="*/ T48 w 744"/>
                              <a:gd name="T50" fmla="+- 0 1016 914"/>
                              <a:gd name="T51" fmla="*/ 1016 h 331"/>
                              <a:gd name="T52" fmla="+- 0 2074 1806"/>
                              <a:gd name="T53" fmla="*/ T52 w 744"/>
                              <a:gd name="T54" fmla="+- 0 1081 914"/>
                              <a:gd name="T55" fmla="*/ 1081 h 331"/>
                              <a:gd name="T56" fmla="+- 0 2150 1806"/>
                              <a:gd name="T57" fmla="*/ T56 w 744"/>
                              <a:gd name="T58" fmla="+- 0 1049 914"/>
                              <a:gd name="T59" fmla="*/ 1049 h 331"/>
                              <a:gd name="T60" fmla="+- 0 2172 1806"/>
                              <a:gd name="T61" fmla="*/ T60 w 744"/>
                              <a:gd name="T62" fmla="+- 0 978 914"/>
                              <a:gd name="T63" fmla="*/ 978 h 331"/>
                              <a:gd name="T64" fmla="+- 0 2130 1806"/>
                              <a:gd name="T65" fmla="*/ T64 w 744"/>
                              <a:gd name="T66" fmla="+- 0 915 914"/>
                              <a:gd name="T67" fmla="*/ 915 h 331"/>
                              <a:gd name="T68" fmla="+- 0 2139 1806"/>
                              <a:gd name="T69" fmla="*/ T68 w 744"/>
                              <a:gd name="T70" fmla="+- 0 915 914"/>
                              <a:gd name="T71" fmla="*/ 915 h 331"/>
                              <a:gd name="T72" fmla="+- 0 2298 1806"/>
                              <a:gd name="T73" fmla="*/ T72 w 744"/>
                              <a:gd name="T74" fmla="+- 0 915 914"/>
                              <a:gd name="T75" fmla="*/ 915 h 331"/>
                              <a:gd name="T76" fmla="+- 0 2311 1806"/>
                              <a:gd name="T77" fmla="*/ T76 w 744"/>
                              <a:gd name="T78" fmla="+- 0 914 914"/>
                              <a:gd name="T79" fmla="*/ 914 h 331"/>
                              <a:gd name="T80" fmla="+- 0 2312 1806"/>
                              <a:gd name="T81" fmla="*/ T80 w 744"/>
                              <a:gd name="T82" fmla="+- 0 1081 914"/>
                              <a:gd name="T83" fmla="*/ 1081 h 331"/>
                              <a:gd name="T84" fmla="+- 0 2353 1806"/>
                              <a:gd name="T85" fmla="*/ T84 w 744"/>
                              <a:gd name="T86" fmla="+- 0 956 914"/>
                              <a:gd name="T87" fmla="*/ 956 h 331"/>
                              <a:gd name="T88" fmla="+- 0 2360 1806"/>
                              <a:gd name="T89" fmla="*/ T88 w 744"/>
                              <a:gd name="T90" fmla="+- 0 915 914"/>
                              <a:gd name="T91" fmla="*/ 915 h 331"/>
                              <a:gd name="T92" fmla="+- 0 2373 1806"/>
                              <a:gd name="T93" fmla="*/ T92 w 744"/>
                              <a:gd name="T94" fmla="+- 0 915 914"/>
                              <a:gd name="T95" fmla="*/ 915 h 331"/>
                              <a:gd name="T96" fmla="+- 0 2530 1806"/>
                              <a:gd name="T97" fmla="*/ T96 w 744"/>
                              <a:gd name="T98" fmla="+- 0 915 914"/>
                              <a:gd name="T99" fmla="*/ 915 h 331"/>
                              <a:gd name="T100" fmla="+- 0 2543 1806"/>
                              <a:gd name="T101" fmla="*/ T100 w 744"/>
                              <a:gd name="T102" fmla="+- 0 1112 914"/>
                              <a:gd name="T103" fmla="*/ 1112 h 331"/>
                              <a:gd name="T104" fmla="+- 0 2548 1806"/>
                              <a:gd name="T105" fmla="*/ T104 w 744"/>
                              <a:gd name="T106" fmla="+- 0 1187 914"/>
                              <a:gd name="T107" fmla="*/ 1187 h 331"/>
                              <a:gd name="T108" fmla="+- 0 2546 1806"/>
                              <a:gd name="T109" fmla="*/ T108 w 744"/>
                              <a:gd name="T110" fmla="+- 0 1207 914"/>
                              <a:gd name="T111" fmla="*/ 1207 h 331"/>
                              <a:gd name="T112" fmla="+- 0 2542 1806"/>
                              <a:gd name="T113" fmla="*/ T112 w 744"/>
                              <a:gd name="T114" fmla="+- 0 1214 914"/>
                              <a:gd name="T115" fmla="*/ 1214 h 331"/>
                              <a:gd name="T116" fmla="+- 0 2531 1806"/>
                              <a:gd name="T117" fmla="*/ T116 w 744"/>
                              <a:gd name="T118" fmla="+- 0 1228 914"/>
                              <a:gd name="T119" fmla="*/ 1228 h 331"/>
                              <a:gd name="T120" fmla="+- 0 2507 1806"/>
                              <a:gd name="T121" fmla="*/ T120 w 744"/>
                              <a:gd name="T122" fmla="+- 0 1242 914"/>
                              <a:gd name="T123" fmla="*/ 1242 h 331"/>
                              <a:gd name="T124" fmla="+- 0 1860 1806"/>
                              <a:gd name="T125" fmla="*/ T124 w 744"/>
                              <a:gd name="T126" fmla="+- 0 1244 914"/>
                              <a:gd name="T127" fmla="*/ 124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44" h="331">
                                <a:moveTo>
                                  <a:pt x="48" y="330"/>
                                </a:moveTo>
                                <a:lnTo>
                                  <a:pt x="4" y="296"/>
                                </a:lnTo>
                                <a:lnTo>
                                  <a:pt x="1" y="293"/>
                                </a:lnTo>
                                <a:lnTo>
                                  <a:pt x="0" y="283"/>
                                </a:lnTo>
                                <a:lnTo>
                                  <a:pt x="0" y="273"/>
                                </a:lnTo>
                                <a:lnTo>
                                  <a:pt x="1" y="263"/>
                                </a:lnTo>
                                <a:lnTo>
                                  <a:pt x="1" y="253"/>
                                </a:lnTo>
                                <a:lnTo>
                                  <a:pt x="14" y="64"/>
                                </a:lnTo>
                                <a:lnTo>
                                  <a:pt x="18" y="1"/>
                                </a:lnTo>
                                <a:lnTo>
                                  <a:pt x="123" y="1"/>
                                </a:lnTo>
                                <a:lnTo>
                                  <a:pt x="227" y="1"/>
                                </a:lnTo>
                                <a:lnTo>
                                  <a:pt x="227" y="9"/>
                                </a:lnTo>
                                <a:lnTo>
                                  <a:pt x="227" y="13"/>
                                </a:lnTo>
                                <a:lnTo>
                                  <a:pt x="244" y="13"/>
                                </a:lnTo>
                                <a:lnTo>
                                  <a:pt x="303" y="25"/>
                                </a:lnTo>
                                <a:lnTo>
                                  <a:pt x="326" y="76"/>
                                </a:lnTo>
                                <a:lnTo>
                                  <a:pt x="325" y="89"/>
                                </a:lnTo>
                                <a:lnTo>
                                  <a:pt x="274" y="135"/>
                                </a:lnTo>
                                <a:lnTo>
                                  <a:pt x="260" y="135"/>
                                </a:lnTo>
                                <a:lnTo>
                                  <a:pt x="246" y="133"/>
                                </a:lnTo>
                                <a:lnTo>
                                  <a:pt x="201" y="91"/>
                                </a:lnTo>
                                <a:lnTo>
                                  <a:pt x="200" y="77"/>
                                </a:lnTo>
                                <a:lnTo>
                                  <a:pt x="187" y="77"/>
                                </a:lnTo>
                                <a:lnTo>
                                  <a:pt x="160" y="77"/>
                                </a:lnTo>
                                <a:lnTo>
                                  <a:pt x="161" y="90"/>
                                </a:lnTo>
                                <a:lnTo>
                                  <a:pt x="163" y="102"/>
                                </a:lnTo>
                                <a:lnTo>
                                  <a:pt x="204" y="153"/>
                                </a:lnTo>
                                <a:lnTo>
                                  <a:pt x="268" y="167"/>
                                </a:lnTo>
                                <a:lnTo>
                                  <a:pt x="285" y="166"/>
                                </a:lnTo>
                                <a:lnTo>
                                  <a:pt x="344" y="135"/>
                                </a:lnTo>
                                <a:lnTo>
                                  <a:pt x="366" y="79"/>
                                </a:lnTo>
                                <a:lnTo>
                                  <a:pt x="366" y="64"/>
                                </a:lnTo>
                                <a:lnTo>
                                  <a:pt x="334" y="7"/>
                                </a:lnTo>
                                <a:lnTo>
                                  <a:pt x="324" y="1"/>
                                </a:lnTo>
                                <a:lnTo>
                                  <a:pt x="329" y="1"/>
                                </a:lnTo>
                                <a:lnTo>
                                  <a:pt x="333" y="1"/>
                                </a:lnTo>
                                <a:lnTo>
                                  <a:pt x="486" y="1"/>
                                </a:lnTo>
                                <a:lnTo>
                                  <a:pt x="492" y="1"/>
                                </a:lnTo>
                                <a:lnTo>
                                  <a:pt x="498" y="1"/>
                                </a:lnTo>
                                <a:lnTo>
                                  <a:pt x="505" y="0"/>
                                </a:lnTo>
                                <a:lnTo>
                                  <a:pt x="506" y="42"/>
                                </a:lnTo>
                                <a:lnTo>
                                  <a:pt x="506" y="167"/>
                                </a:lnTo>
                                <a:lnTo>
                                  <a:pt x="547" y="167"/>
                                </a:lnTo>
                                <a:lnTo>
                                  <a:pt x="547" y="42"/>
                                </a:lnTo>
                                <a:lnTo>
                                  <a:pt x="547" y="0"/>
                                </a:lnTo>
                                <a:lnTo>
                                  <a:pt x="554" y="1"/>
                                </a:lnTo>
                                <a:lnTo>
                                  <a:pt x="560" y="1"/>
                                </a:lnTo>
                                <a:lnTo>
                                  <a:pt x="567" y="1"/>
                                </a:lnTo>
                                <a:lnTo>
                                  <a:pt x="684" y="1"/>
                                </a:lnTo>
                                <a:lnTo>
                                  <a:pt x="724" y="1"/>
                                </a:lnTo>
                                <a:lnTo>
                                  <a:pt x="728" y="66"/>
                                </a:lnTo>
                                <a:lnTo>
                                  <a:pt x="737" y="198"/>
                                </a:lnTo>
                                <a:lnTo>
                                  <a:pt x="741" y="263"/>
                                </a:lnTo>
                                <a:lnTo>
                                  <a:pt x="742" y="273"/>
                                </a:lnTo>
                                <a:lnTo>
                                  <a:pt x="743" y="284"/>
                                </a:lnTo>
                                <a:lnTo>
                                  <a:pt x="740" y="293"/>
                                </a:lnTo>
                                <a:lnTo>
                                  <a:pt x="737" y="296"/>
                                </a:lnTo>
                                <a:lnTo>
                                  <a:pt x="736" y="300"/>
                                </a:lnTo>
                                <a:lnTo>
                                  <a:pt x="734" y="303"/>
                                </a:lnTo>
                                <a:lnTo>
                                  <a:pt x="725" y="314"/>
                                </a:lnTo>
                                <a:lnTo>
                                  <a:pt x="714" y="323"/>
                                </a:lnTo>
                                <a:lnTo>
                                  <a:pt x="701" y="328"/>
                                </a:lnTo>
                                <a:lnTo>
                                  <a:pt x="687" y="330"/>
                                </a:lnTo>
                                <a:lnTo>
                                  <a:pt x="54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2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1"/>
                        <wps:cNvSpPr>
                          <a:spLocks/>
                        </wps:cNvSpPr>
                        <wps:spPr bwMode="auto">
                          <a:xfrm>
                            <a:off x="1786" y="584"/>
                            <a:ext cx="781" cy="665"/>
                          </a:xfrm>
                          <a:custGeom>
                            <a:avLst/>
                            <a:gdLst>
                              <a:gd name="T0" fmla="+- 0 2542 1786"/>
                              <a:gd name="T1" fmla="*/ T0 w 781"/>
                              <a:gd name="T2" fmla="+- 0 1214 584"/>
                              <a:gd name="T3" fmla="*/ 1214 h 665"/>
                              <a:gd name="T4" fmla="+- 0 2520 1786"/>
                              <a:gd name="T5" fmla="*/ T4 w 781"/>
                              <a:gd name="T6" fmla="+- 0 1237 584"/>
                              <a:gd name="T7" fmla="*/ 1237 h 665"/>
                              <a:gd name="T8" fmla="+- 0 2415 1786"/>
                              <a:gd name="T9" fmla="*/ T8 w 781"/>
                              <a:gd name="T10" fmla="+- 0 1244 584"/>
                              <a:gd name="T11" fmla="*/ 1244 h 665"/>
                              <a:gd name="T12" fmla="+- 0 1847 1786"/>
                              <a:gd name="T13" fmla="*/ T12 w 781"/>
                              <a:gd name="T14" fmla="+- 0 1243 584"/>
                              <a:gd name="T15" fmla="*/ 1243 h 665"/>
                              <a:gd name="T16" fmla="+- 0 1819 1786"/>
                              <a:gd name="T17" fmla="*/ T16 w 781"/>
                              <a:gd name="T18" fmla="+- 0 1225 584"/>
                              <a:gd name="T19" fmla="*/ 1225 h 665"/>
                              <a:gd name="T20" fmla="+- 0 1810 1786"/>
                              <a:gd name="T21" fmla="*/ T20 w 781"/>
                              <a:gd name="T22" fmla="+- 0 1210 584"/>
                              <a:gd name="T23" fmla="*/ 1210 h 665"/>
                              <a:gd name="T24" fmla="+- 0 1821 1786"/>
                              <a:gd name="T25" fmla="*/ T24 w 781"/>
                              <a:gd name="T26" fmla="+- 0 1232 584"/>
                              <a:gd name="T27" fmla="*/ 1232 h 665"/>
                              <a:gd name="T28" fmla="+- 0 1853 1786"/>
                              <a:gd name="T29" fmla="*/ T28 w 781"/>
                              <a:gd name="T30" fmla="+- 0 1249 584"/>
                              <a:gd name="T31" fmla="*/ 1249 h 665"/>
                              <a:gd name="T32" fmla="+- 0 2489 1786"/>
                              <a:gd name="T33" fmla="*/ T32 w 781"/>
                              <a:gd name="T34" fmla="+- 0 1248 584"/>
                              <a:gd name="T35" fmla="*/ 1248 h 665"/>
                              <a:gd name="T36" fmla="+- 0 2522 1786"/>
                              <a:gd name="T37" fmla="*/ T36 w 781"/>
                              <a:gd name="T38" fmla="+- 0 1240 584"/>
                              <a:gd name="T39" fmla="*/ 1240 h 665"/>
                              <a:gd name="T40" fmla="+- 0 2546 1786"/>
                              <a:gd name="T41" fmla="*/ T40 w 781"/>
                              <a:gd name="T42" fmla="+- 0 1208 584"/>
                              <a:gd name="T43" fmla="*/ 1208 h 665"/>
                              <a:gd name="T44" fmla="+- 0 2562 1786"/>
                              <a:gd name="T45" fmla="*/ T44 w 781"/>
                              <a:gd name="T46" fmla="+- 0 618 584"/>
                              <a:gd name="T47" fmla="*/ 618 h 665"/>
                              <a:gd name="T48" fmla="+- 0 2541 1786"/>
                              <a:gd name="T49" fmla="*/ T48 w 781"/>
                              <a:gd name="T50" fmla="+- 0 593 584"/>
                              <a:gd name="T51" fmla="*/ 593 h 665"/>
                              <a:gd name="T52" fmla="+- 0 2511 1786"/>
                              <a:gd name="T53" fmla="*/ T52 w 781"/>
                              <a:gd name="T54" fmla="+- 0 584 584"/>
                              <a:gd name="T55" fmla="*/ 584 h 665"/>
                              <a:gd name="T56" fmla="+- 0 1832 1786"/>
                              <a:gd name="T57" fmla="*/ T56 w 781"/>
                              <a:gd name="T58" fmla="+- 0 586 584"/>
                              <a:gd name="T59" fmla="*/ 586 h 665"/>
                              <a:gd name="T60" fmla="+- 0 1800 1786"/>
                              <a:gd name="T61" fmla="*/ T60 w 781"/>
                              <a:gd name="T62" fmla="+- 0 604 584"/>
                              <a:gd name="T63" fmla="*/ 604 h 665"/>
                              <a:gd name="T64" fmla="+- 0 1788 1786"/>
                              <a:gd name="T65" fmla="*/ T64 w 781"/>
                              <a:gd name="T66" fmla="+- 0 624 584"/>
                              <a:gd name="T67" fmla="*/ 624 h 665"/>
                              <a:gd name="T68" fmla="+- 0 1788 1786"/>
                              <a:gd name="T69" fmla="*/ T68 w 781"/>
                              <a:gd name="T70" fmla="+- 0 649 584"/>
                              <a:gd name="T71" fmla="*/ 649 h 665"/>
                              <a:gd name="T72" fmla="+- 0 2033 1786"/>
                              <a:gd name="T73" fmla="*/ T72 w 781"/>
                              <a:gd name="T74" fmla="+- 0 915 584"/>
                              <a:gd name="T75" fmla="*/ 915 h 665"/>
                              <a:gd name="T76" fmla="+- 0 2033 1786"/>
                              <a:gd name="T77" fmla="*/ T76 w 781"/>
                              <a:gd name="T78" fmla="+- 0 896 584"/>
                              <a:gd name="T79" fmla="*/ 896 h 665"/>
                              <a:gd name="T80" fmla="+- 0 2081 1786"/>
                              <a:gd name="T81" fmla="*/ T80 w 781"/>
                              <a:gd name="T82" fmla="+- 0 893 584"/>
                              <a:gd name="T83" fmla="*/ 893 h 665"/>
                              <a:gd name="T84" fmla="+- 0 2116 1786"/>
                              <a:gd name="T85" fmla="*/ T84 w 781"/>
                              <a:gd name="T86" fmla="+- 0 873 584"/>
                              <a:gd name="T87" fmla="*/ 873 h 665"/>
                              <a:gd name="T88" fmla="+- 0 2127 1786"/>
                              <a:gd name="T89" fmla="*/ T88 w 781"/>
                              <a:gd name="T90" fmla="+- 0 836 584"/>
                              <a:gd name="T91" fmla="*/ 836 h 665"/>
                              <a:gd name="T92" fmla="+- 0 2117 1786"/>
                              <a:gd name="T93" fmla="*/ T92 w 781"/>
                              <a:gd name="T94" fmla="+- 0 800 584"/>
                              <a:gd name="T95" fmla="*/ 800 h 665"/>
                              <a:gd name="T96" fmla="+- 0 2083 1786"/>
                              <a:gd name="T97" fmla="*/ T96 w 781"/>
                              <a:gd name="T98" fmla="+- 0 781 584"/>
                              <a:gd name="T99" fmla="*/ 781 h 665"/>
                              <a:gd name="T100" fmla="+- 0 2043 1786"/>
                              <a:gd name="T101" fmla="*/ T100 w 781"/>
                              <a:gd name="T102" fmla="+- 0 784 584"/>
                              <a:gd name="T103" fmla="*/ 784 h 665"/>
                              <a:gd name="T104" fmla="+- 0 2014 1786"/>
                              <a:gd name="T105" fmla="*/ T104 w 781"/>
                              <a:gd name="T106" fmla="+- 0 811 584"/>
                              <a:gd name="T107" fmla="*/ 811 h 665"/>
                              <a:gd name="T108" fmla="+- 0 1999 1786"/>
                              <a:gd name="T109" fmla="*/ T108 w 781"/>
                              <a:gd name="T110" fmla="+- 0 837 584"/>
                              <a:gd name="T111" fmla="*/ 837 h 665"/>
                              <a:gd name="T112" fmla="+- 0 1969 1786"/>
                              <a:gd name="T113" fmla="*/ T112 w 781"/>
                              <a:gd name="T114" fmla="+- 0 822 584"/>
                              <a:gd name="T115" fmla="*/ 822 h 665"/>
                              <a:gd name="T116" fmla="+- 0 1983 1786"/>
                              <a:gd name="T117" fmla="*/ T116 w 781"/>
                              <a:gd name="T118" fmla="+- 0 789 584"/>
                              <a:gd name="T119" fmla="*/ 789 h 665"/>
                              <a:gd name="T120" fmla="+- 0 2017 1786"/>
                              <a:gd name="T121" fmla="*/ T120 w 781"/>
                              <a:gd name="T122" fmla="+- 0 759 584"/>
                              <a:gd name="T123" fmla="*/ 759 h 665"/>
                              <a:gd name="T124" fmla="+- 0 2064 1786"/>
                              <a:gd name="T125" fmla="*/ T124 w 781"/>
                              <a:gd name="T126" fmla="+- 0 747 584"/>
                              <a:gd name="T127" fmla="*/ 747 h 665"/>
                              <a:gd name="T128" fmla="+- 0 2112 1786"/>
                              <a:gd name="T129" fmla="*/ T128 w 781"/>
                              <a:gd name="T130" fmla="+- 0 754 584"/>
                              <a:gd name="T131" fmla="*/ 754 h 665"/>
                              <a:gd name="T132" fmla="+- 0 2147 1786"/>
                              <a:gd name="T133" fmla="*/ T132 w 781"/>
                              <a:gd name="T134" fmla="+- 0 777 584"/>
                              <a:gd name="T135" fmla="*/ 777 h 665"/>
                              <a:gd name="T136" fmla="+- 0 2164 1786"/>
                              <a:gd name="T137" fmla="*/ T136 w 781"/>
                              <a:gd name="T138" fmla="+- 0 811 584"/>
                              <a:gd name="T139" fmla="*/ 811 h 665"/>
                              <a:gd name="T140" fmla="+- 0 2167 1786"/>
                              <a:gd name="T141" fmla="*/ T140 w 781"/>
                              <a:gd name="T142" fmla="+- 0 850 584"/>
                              <a:gd name="T143" fmla="*/ 850 h 665"/>
                              <a:gd name="T144" fmla="+- 0 2134 1786"/>
                              <a:gd name="T145" fmla="*/ T144 w 781"/>
                              <a:gd name="T146" fmla="+- 0 900 584"/>
                              <a:gd name="T147" fmla="*/ 900 h 665"/>
                              <a:gd name="T148" fmla="+- 0 2124 1786"/>
                              <a:gd name="T149" fmla="*/ T148 w 781"/>
                              <a:gd name="T150" fmla="+- 0 913 584"/>
                              <a:gd name="T151" fmla="*/ 913 h 665"/>
                              <a:gd name="T152" fmla="+- 0 2133 1786"/>
                              <a:gd name="T153" fmla="*/ T152 w 781"/>
                              <a:gd name="T154" fmla="+- 0 915 584"/>
                              <a:gd name="T155" fmla="*/ 915 h 665"/>
                              <a:gd name="T156" fmla="+- 0 2267 1786"/>
                              <a:gd name="T157" fmla="*/ T156 w 781"/>
                              <a:gd name="T158" fmla="+- 0 915 584"/>
                              <a:gd name="T159" fmla="*/ 915 h 665"/>
                              <a:gd name="T160" fmla="+- 0 2311 1786"/>
                              <a:gd name="T161" fmla="*/ T160 w 781"/>
                              <a:gd name="T162" fmla="+- 0 799 584"/>
                              <a:gd name="T163" fmla="*/ 799 h 665"/>
                              <a:gd name="T164" fmla="+- 0 2228 1786"/>
                              <a:gd name="T165" fmla="*/ T164 w 781"/>
                              <a:gd name="T166" fmla="+- 0 801 584"/>
                              <a:gd name="T167" fmla="*/ 801 h 665"/>
                              <a:gd name="T168" fmla="+- 0 2344 1786"/>
                              <a:gd name="T169" fmla="*/ T168 w 781"/>
                              <a:gd name="T170" fmla="+- 0 748 584"/>
                              <a:gd name="T171" fmla="*/ 748 h 665"/>
                              <a:gd name="T172" fmla="+- 0 2353 1786"/>
                              <a:gd name="T173" fmla="*/ T172 w 781"/>
                              <a:gd name="T174" fmla="+- 0 747 584"/>
                              <a:gd name="T175" fmla="*/ 747 h 665"/>
                              <a:gd name="T176" fmla="+- 0 2362 1786"/>
                              <a:gd name="T177" fmla="*/ T176 w 781"/>
                              <a:gd name="T178" fmla="+- 0 915 584"/>
                              <a:gd name="T179" fmla="*/ 915 h 665"/>
                              <a:gd name="T180" fmla="+- 0 2530 1786"/>
                              <a:gd name="T181" fmla="*/ T180 w 781"/>
                              <a:gd name="T182" fmla="+- 0 914 584"/>
                              <a:gd name="T183" fmla="*/ 914 h 665"/>
                              <a:gd name="T184" fmla="+- 0 2566 1786"/>
                              <a:gd name="T185" fmla="*/ T184 w 781"/>
                              <a:gd name="T186" fmla="+- 0 643 584"/>
                              <a:gd name="T187" fmla="*/ 643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81" h="665">
                                <a:moveTo>
                                  <a:pt x="760" y="624"/>
                                </a:moveTo>
                                <a:lnTo>
                                  <a:pt x="757" y="626"/>
                                </a:lnTo>
                                <a:lnTo>
                                  <a:pt x="756" y="630"/>
                                </a:lnTo>
                                <a:lnTo>
                                  <a:pt x="754" y="633"/>
                                </a:lnTo>
                                <a:lnTo>
                                  <a:pt x="745" y="644"/>
                                </a:lnTo>
                                <a:lnTo>
                                  <a:pt x="734" y="653"/>
                                </a:lnTo>
                                <a:lnTo>
                                  <a:pt x="721" y="658"/>
                                </a:lnTo>
                                <a:lnTo>
                                  <a:pt x="707" y="660"/>
                                </a:lnTo>
                                <a:lnTo>
                                  <a:pt x="629" y="660"/>
                                </a:lnTo>
                                <a:lnTo>
                                  <a:pt x="74" y="660"/>
                                </a:lnTo>
                                <a:lnTo>
                                  <a:pt x="68" y="660"/>
                                </a:lnTo>
                                <a:lnTo>
                                  <a:pt x="61" y="659"/>
                                </a:lnTo>
                                <a:lnTo>
                                  <a:pt x="51" y="655"/>
                                </a:lnTo>
                                <a:lnTo>
                                  <a:pt x="41" y="649"/>
                                </a:lnTo>
                                <a:lnTo>
                                  <a:pt x="33" y="641"/>
                                </a:lnTo>
                                <a:lnTo>
                                  <a:pt x="27" y="632"/>
                                </a:lnTo>
                                <a:lnTo>
                                  <a:pt x="25" y="629"/>
                                </a:lnTo>
                                <a:lnTo>
                                  <a:pt x="24" y="626"/>
                                </a:lnTo>
                                <a:lnTo>
                                  <a:pt x="22" y="624"/>
                                </a:lnTo>
                                <a:lnTo>
                                  <a:pt x="27" y="637"/>
                                </a:lnTo>
                                <a:lnTo>
                                  <a:pt x="35" y="648"/>
                                </a:lnTo>
                                <a:lnTo>
                                  <a:pt x="46" y="656"/>
                                </a:lnTo>
                                <a:lnTo>
                                  <a:pt x="59" y="662"/>
                                </a:lnTo>
                                <a:lnTo>
                                  <a:pt x="67" y="665"/>
                                </a:lnTo>
                                <a:lnTo>
                                  <a:pt x="83" y="664"/>
                                </a:lnTo>
                                <a:lnTo>
                                  <a:pt x="693" y="664"/>
                                </a:lnTo>
                                <a:lnTo>
                                  <a:pt x="703" y="664"/>
                                </a:lnTo>
                                <a:lnTo>
                                  <a:pt x="714" y="665"/>
                                </a:lnTo>
                                <a:lnTo>
                                  <a:pt x="724" y="662"/>
                                </a:lnTo>
                                <a:lnTo>
                                  <a:pt x="736" y="656"/>
                                </a:lnTo>
                                <a:lnTo>
                                  <a:pt x="747" y="647"/>
                                </a:lnTo>
                                <a:lnTo>
                                  <a:pt x="755" y="636"/>
                                </a:lnTo>
                                <a:lnTo>
                                  <a:pt x="760" y="624"/>
                                </a:lnTo>
                                <a:close/>
                                <a:moveTo>
                                  <a:pt x="781" y="49"/>
                                </a:moveTo>
                                <a:lnTo>
                                  <a:pt x="780" y="44"/>
                                </a:lnTo>
                                <a:lnTo>
                                  <a:pt x="776" y="34"/>
                                </a:lnTo>
                                <a:lnTo>
                                  <a:pt x="771" y="24"/>
                                </a:lnTo>
                                <a:lnTo>
                                  <a:pt x="764" y="16"/>
                                </a:lnTo>
                                <a:lnTo>
                                  <a:pt x="755" y="9"/>
                                </a:lnTo>
                                <a:lnTo>
                                  <a:pt x="746" y="4"/>
                                </a:lnTo>
                                <a:lnTo>
                                  <a:pt x="735" y="0"/>
                                </a:lnTo>
                                <a:lnTo>
                                  <a:pt x="725" y="0"/>
                                </a:lnTo>
                                <a:lnTo>
                                  <a:pt x="641" y="0"/>
                                </a:lnTo>
                                <a:lnTo>
                                  <a:pt x="58" y="1"/>
                                </a:lnTo>
                                <a:lnTo>
                                  <a:pt x="46" y="2"/>
                                </a:lnTo>
                                <a:lnTo>
                                  <a:pt x="34" y="6"/>
                                </a:lnTo>
                                <a:lnTo>
                                  <a:pt x="23" y="12"/>
                                </a:lnTo>
                                <a:lnTo>
                                  <a:pt x="14" y="20"/>
                                </a:lnTo>
                                <a:lnTo>
                                  <a:pt x="9" y="26"/>
                                </a:lnTo>
                                <a:lnTo>
                                  <a:pt x="6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48"/>
                                </a:lnTo>
                                <a:lnTo>
                                  <a:pt x="1" y="57"/>
                                </a:lnTo>
                                <a:lnTo>
                                  <a:pt x="2" y="65"/>
                                </a:lnTo>
                                <a:lnTo>
                                  <a:pt x="38" y="331"/>
                                </a:lnTo>
                                <a:lnTo>
                                  <a:pt x="142" y="331"/>
                                </a:lnTo>
                                <a:lnTo>
                                  <a:pt x="247" y="331"/>
                                </a:lnTo>
                                <a:lnTo>
                                  <a:pt x="247" y="324"/>
                                </a:lnTo>
                                <a:lnTo>
                                  <a:pt x="247" y="318"/>
                                </a:lnTo>
                                <a:lnTo>
                                  <a:pt x="247" y="312"/>
                                </a:lnTo>
                                <a:lnTo>
                                  <a:pt x="263" y="312"/>
                                </a:lnTo>
                                <a:lnTo>
                                  <a:pt x="279" y="311"/>
                                </a:lnTo>
                                <a:lnTo>
                                  <a:pt x="295" y="309"/>
                                </a:lnTo>
                                <a:lnTo>
                                  <a:pt x="310" y="305"/>
                                </a:lnTo>
                                <a:lnTo>
                                  <a:pt x="321" y="298"/>
                                </a:lnTo>
                                <a:lnTo>
                                  <a:pt x="330" y="289"/>
                                </a:lnTo>
                                <a:lnTo>
                                  <a:pt x="337" y="277"/>
                                </a:lnTo>
                                <a:lnTo>
                                  <a:pt x="340" y="265"/>
                                </a:lnTo>
                                <a:lnTo>
                                  <a:pt x="341" y="252"/>
                                </a:lnTo>
                                <a:lnTo>
                                  <a:pt x="340" y="240"/>
                                </a:lnTo>
                                <a:lnTo>
                                  <a:pt x="337" y="227"/>
                                </a:lnTo>
                                <a:lnTo>
                                  <a:pt x="331" y="216"/>
                                </a:lnTo>
                                <a:lnTo>
                                  <a:pt x="323" y="205"/>
                                </a:lnTo>
                                <a:lnTo>
                                  <a:pt x="310" y="199"/>
                                </a:lnTo>
                                <a:lnTo>
                                  <a:pt x="297" y="197"/>
                                </a:lnTo>
                                <a:lnTo>
                                  <a:pt x="283" y="196"/>
                                </a:lnTo>
                                <a:lnTo>
                                  <a:pt x="270" y="197"/>
                                </a:lnTo>
                                <a:lnTo>
                                  <a:pt x="257" y="200"/>
                                </a:lnTo>
                                <a:lnTo>
                                  <a:pt x="245" y="207"/>
                                </a:lnTo>
                                <a:lnTo>
                                  <a:pt x="235" y="216"/>
                                </a:lnTo>
                                <a:lnTo>
                                  <a:pt x="228" y="227"/>
                                </a:lnTo>
                                <a:lnTo>
                                  <a:pt x="224" y="240"/>
                                </a:lnTo>
                                <a:lnTo>
                                  <a:pt x="223" y="253"/>
                                </a:lnTo>
                                <a:lnTo>
                                  <a:pt x="213" y="253"/>
                                </a:lnTo>
                                <a:lnTo>
                                  <a:pt x="183" y="253"/>
                                </a:lnTo>
                                <a:lnTo>
                                  <a:pt x="183" y="246"/>
                                </a:lnTo>
                                <a:lnTo>
                                  <a:pt x="183" y="238"/>
                                </a:lnTo>
                                <a:lnTo>
                                  <a:pt x="185" y="231"/>
                                </a:lnTo>
                                <a:lnTo>
                                  <a:pt x="190" y="218"/>
                                </a:lnTo>
                                <a:lnTo>
                                  <a:pt x="197" y="205"/>
                                </a:lnTo>
                                <a:lnTo>
                                  <a:pt x="206" y="194"/>
                                </a:lnTo>
                                <a:lnTo>
                                  <a:pt x="217" y="184"/>
                                </a:lnTo>
                                <a:lnTo>
                                  <a:pt x="231" y="175"/>
                                </a:lnTo>
                                <a:lnTo>
                                  <a:pt x="246" y="169"/>
                                </a:lnTo>
                                <a:lnTo>
                                  <a:pt x="262" y="165"/>
                                </a:lnTo>
                                <a:lnTo>
                                  <a:pt x="278" y="163"/>
                                </a:lnTo>
                                <a:lnTo>
                                  <a:pt x="294" y="163"/>
                                </a:lnTo>
                                <a:lnTo>
                                  <a:pt x="310" y="166"/>
                                </a:lnTo>
                                <a:lnTo>
                                  <a:pt x="326" y="170"/>
                                </a:lnTo>
                                <a:lnTo>
                                  <a:pt x="341" y="177"/>
                                </a:lnTo>
                                <a:lnTo>
                                  <a:pt x="351" y="184"/>
                                </a:lnTo>
                                <a:lnTo>
                                  <a:pt x="361" y="193"/>
                                </a:lnTo>
                                <a:lnTo>
                                  <a:pt x="368" y="204"/>
                                </a:lnTo>
                                <a:lnTo>
                                  <a:pt x="374" y="215"/>
                                </a:lnTo>
                                <a:lnTo>
                                  <a:pt x="378" y="227"/>
                                </a:lnTo>
                                <a:lnTo>
                                  <a:pt x="381" y="240"/>
                                </a:lnTo>
                                <a:lnTo>
                                  <a:pt x="381" y="253"/>
                                </a:lnTo>
                                <a:lnTo>
                                  <a:pt x="381" y="266"/>
                                </a:lnTo>
                                <a:lnTo>
                                  <a:pt x="375" y="285"/>
                                </a:lnTo>
                                <a:lnTo>
                                  <a:pt x="363" y="302"/>
                                </a:lnTo>
                                <a:lnTo>
                                  <a:pt x="348" y="316"/>
                                </a:lnTo>
                                <a:lnTo>
                                  <a:pt x="331" y="326"/>
                                </a:lnTo>
                                <a:lnTo>
                                  <a:pt x="334" y="327"/>
                                </a:lnTo>
                                <a:lnTo>
                                  <a:pt x="338" y="329"/>
                                </a:lnTo>
                                <a:lnTo>
                                  <a:pt x="341" y="330"/>
                                </a:lnTo>
                                <a:lnTo>
                                  <a:pt x="344" y="331"/>
                                </a:lnTo>
                                <a:lnTo>
                                  <a:pt x="347" y="331"/>
                                </a:lnTo>
                                <a:lnTo>
                                  <a:pt x="350" y="331"/>
                                </a:lnTo>
                                <a:lnTo>
                                  <a:pt x="393" y="331"/>
                                </a:lnTo>
                                <a:lnTo>
                                  <a:pt x="481" y="331"/>
                                </a:lnTo>
                                <a:lnTo>
                                  <a:pt x="525" y="330"/>
                                </a:lnTo>
                                <a:lnTo>
                                  <a:pt x="525" y="215"/>
                                </a:lnTo>
                                <a:lnTo>
                                  <a:pt x="442" y="243"/>
                                </a:lnTo>
                                <a:lnTo>
                                  <a:pt x="442" y="230"/>
                                </a:lnTo>
                                <a:lnTo>
                                  <a:pt x="442" y="217"/>
                                </a:lnTo>
                                <a:lnTo>
                                  <a:pt x="442" y="205"/>
                                </a:lnTo>
                                <a:lnTo>
                                  <a:pt x="471" y="195"/>
                                </a:lnTo>
                                <a:lnTo>
                                  <a:pt x="558" y="164"/>
                                </a:lnTo>
                                <a:lnTo>
                                  <a:pt x="561" y="163"/>
                                </a:lnTo>
                                <a:lnTo>
                                  <a:pt x="564" y="163"/>
                                </a:lnTo>
                                <a:lnTo>
                                  <a:pt x="567" y="163"/>
                                </a:lnTo>
                                <a:lnTo>
                                  <a:pt x="567" y="205"/>
                                </a:lnTo>
                                <a:lnTo>
                                  <a:pt x="567" y="330"/>
                                </a:lnTo>
                                <a:lnTo>
                                  <a:pt x="576" y="331"/>
                                </a:lnTo>
                                <a:lnTo>
                                  <a:pt x="585" y="330"/>
                                </a:lnTo>
                                <a:lnTo>
                                  <a:pt x="593" y="330"/>
                                </a:lnTo>
                                <a:lnTo>
                                  <a:pt x="744" y="330"/>
                                </a:lnTo>
                                <a:lnTo>
                                  <a:pt x="753" y="263"/>
                                </a:lnTo>
                                <a:lnTo>
                                  <a:pt x="771" y="127"/>
                                </a:lnTo>
                                <a:lnTo>
                                  <a:pt x="780" y="59"/>
                                </a:lnTo>
                                <a:lnTo>
                                  <a:pt x="781" y="54"/>
                                </a:lnTo>
                                <a:lnTo>
                                  <a:pt x="78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4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47578" id="Group 20" o:spid="_x0000_s1026" style="position:absolute;margin-left:89.3pt;margin-top:23.45pt;width:39.05pt;height:39.05pt;z-index:15735296;mso-position-horizontal-relative:page" coordorigin="1786,469" coordsize="781,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">
                <v:shape id="AutoShape 28" o:spid="_x0000_s1027" style="position:absolute;left:1972;top:496;width:409;height:58;visibility:visible;mso-wrap-style:square;v-text-anchor:top" coordsize="40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" path="m55,28l54,22,52,14,47,6,38,3,33,,27,,21,1,9,4,,15,,28,,40,9,52r12,3l33,58,47,52,52,40r3,-5l55,28xm408,27l407,17,401,7,392,3,386,r-6,l374,1,364,4r-9,8l353,22r,12l355,40r4,10l370,56r11,l388,55r7,-2l400,48r5,-6l408,34r,-7xe" stroked="f">
                  <v:path arrowok="t" o:connecttype="custom" o:connectlocs="55,524;54,518;52,510;47,502;38,499;33,496;27,496;21,497;9,500;0,511;0,524;0,536;9,548;21,551;33,554;47,548;52,536;55,531;55,524;408,523;407,513;401,503;392,499;386,496;380,496;374,497;364,500;355,508;353,518;353,530;355,536;359,546;370,552;381,552;388,551;395,549;400,544;405,538;408,530;408,523" o:connectangles="0,0,0,0,0,0,0,0,0,0,0,0,0,0,0,0,0,0,0,0,0,0,0,0,0,0,0,0,0,0,0,0,0,0,0,0,0,0,0,0"/>
                </v:shape>
                <v:shape id="AutoShape 27" o:spid="_x0000_s1028" style="position:absolute;left:1824;top:468;width:706;height:115;visibility:visible;mso-wrap-style:square;v-text-anchor:top" coordsize="7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" path="m,114l,54,3,39,10,24,21,12,35,4,43,,53,,63,,650,r15,2l680,9r12,10l697,27r-515,l176,27r-6,1l158,31,148,42r1,7l149,67r9,12l170,82r12,3l706,85r-1,26l21,111r-7,l7,111,,114xm35,4r,xm706,85r-524,l196,79r5,-12l204,62r,-7l203,49r-2,-8l196,33r-9,-3l182,27r515,l529,27r-6,1l513,31r-9,8l502,48r,1l502,57r,4l504,66r4,10l519,83r187,l706,85xm706,83r-187,l530,83r7,-1l544,80r5,-5l554,69r3,-7l557,54,556,44,550,34r-9,-4l535,27r162,l700,32r4,8l706,48r,35xm705,114r-6,-2l692,111r-6,l705,111r,3xe" fillcolor="#c7c7c7" stroked="f">
                  <v:path arrowok="t" o:connecttype="custom" o:connectlocs="0,523;10,493;35,473;43,469;63,469;665,471;692,488;182,496;170,497;148,511;149,536;170,551;706,554;21,580;7,580;35,473;35,473;706,554;196,548;204,531;203,518;196,502;182,496;697,496;523,497;504,508;502,518;502,530;508,545;706,552;706,552;530,552;544,549;554,538;557,523;550,503;535,496;700,501;706,517;705,583;692,580;705,580" o:connectangles="0,0,0,0,0,0,0,0,0,0,0,0,0,0,0,0,0,0,0,0,0,0,0,0,0,0,0,0,0,0,0,0,0,0,0,0,0,0,0,0,0,0"/>
                </v:shape>
                <v:shape id="Freeform 26" o:spid="_x0000_s1029" style="position:absolute;left:1788;top:579;width:778;height:49;visibility:visible;mso-wrap-style:square;v-text-anchor:top" coordsize="77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" path="m778,48l733,4r-10,l56,5,4,37,,44,43,,722,r6,l774,33r4,15xe" fillcolor="#4482ef" stroked="f">
                  <v:path arrowok="t" o:connecttype="custom" o:connectlocs="778,628;733,584;723,584;56,585;4,617;0,624;43,580;722,580;728,580;774,613;778,628" o:connectangles="0,0,0,0,0,0,0,0,0,0,0"/>
                </v:shape>
                <v:shape id="Freeform 25" o:spid="_x0000_s1030" style="position:absolute;left:2311;top:914;width:42;height:166;visibility:visible;mso-wrap-style:square;v-text-anchor:top" coordsize="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" path="m42,l,,,42,1,166r41,l42,42,42,xe" stroked="f">
                  <v:path arrowok="t" o:connecttype="custom" o:connectlocs="42,915;0,915;0,957;1,1081;42,1081;42,957;42,915" o:connectangles="0,0,0,0,0,0,0"/>
                </v:shape>
                <v:shape id="Picture 24" o:spid="_x0000_s1031" type="#_x0000_t75" style="position:absolute;left:2227;top:746;width:12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">
                  <v:imagedata r:id="rId15" o:title=""/>
                </v:shape>
                <v:shape id="Picture 23" o:spid="_x0000_s1032" type="#_x0000_t75" style="position:absolute;left:1968;top:747;width:19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">
                  <v:imagedata r:id="rId16" o:title=""/>
                </v:shape>
                <v:shape id="Freeform 22" o:spid="_x0000_s1033" style="position:absolute;left:1805;top:914;width:744;height:331;visibility:visible;mso-wrap-style:square;v-text-anchor:top" coordsize="744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" path="m48,330l4,296,1,293,,283,,273,1,263r,-10l14,64,18,1r105,l227,1r,8l227,13r17,l303,25r23,51l325,89r-51,46l260,135r-14,-2l201,91,200,77r-13,l160,77r1,13l163,102r41,51l268,167r17,-1l344,135,366,79r,-15l334,7,324,1r5,l333,1r153,l492,1r6,l505,r1,42l506,167r41,l547,42,547,r7,1l560,1r7,l684,1r40,l728,66r9,132l741,263r1,10l743,284r-3,9l737,296r-1,4l734,303r-9,11l714,323r-13,5l687,330r-633,l48,330xe" fillcolor="#4482ef" stroked="f">
                  <v:path arrowok="t" o:connecttype="custom" o:connectlocs="4,1210;0,1197;1,1177;14,978;123,915;227,923;244,927;326,990;274,1049;246,1047;200,991;160,991;163,1016;268,1081;344,1049;366,978;324,915;333,915;492,915;505,914;506,1081;547,956;554,915;567,915;724,915;737,1112;742,1187;740,1207;736,1214;725,1228;701,1242;54,1244" o:connectangles="0,0,0,0,0,0,0,0,0,0,0,0,0,0,0,0,0,0,0,0,0,0,0,0,0,0,0,0,0,0,0,0"/>
                </v:shape>
                <v:shape id="AutoShape 21" o:spid="_x0000_s1034" style="position:absolute;left:1786;top:584;width:781;height:665;visibility:visible;mso-wrap-style:square;v-text-anchor:top" coordsize="781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" path="m760,624r-3,2l756,630r-2,3l745,644r-11,9l721,658r-14,2l629,660r-555,l68,660r-7,-1l51,655,41,649r-8,-8l27,632r-2,-3l24,626r-2,-2l27,637r8,11l46,656r13,6l67,665r16,-1l693,664r10,l714,665r10,-3l736,656r11,-9l755,636r5,-12xm781,49r-1,-5l776,34,771,24r-7,-8l755,9,746,4,735,,725,,641,,58,1,46,2,34,6,23,12r-9,8l9,26,6,33,2,40,,48r1,9l2,65,38,331r104,l247,331r,-7l247,318r,-6l263,312r16,-1l295,309r15,-4l321,298r9,-9l337,277r3,-12l341,252r-1,-12l337,227r-6,-11l323,205r-13,-6l297,197r-14,-1l270,197r-13,3l245,207r-10,9l228,227r-4,13l223,253r-10,l183,253r,-7l183,238r2,-7l190,218r7,-13l206,194r11,-10l231,175r15,-6l262,165r16,-2l294,163r16,3l326,170r15,7l351,184r10,9l368,204r6,11l378,227r3,13l381,253r,13l375,285r-12,17l348,316r-17,10l334,327r4,2l341,330r3,1l347,331r3,l393,331r88,l525,330r,-115l442,243r,-13l442,217r,-12l471,195r87,-31l561,163r3,l567,163r,42l567,330r9,1l585,330r8,l744,330r9,-67l771,127r9,-68l781,54r,-5xe" fillcolor="#3664d0" stroked="f">
                  <v:path arrowok="t" o:connecttype="custom" o:connectlocs="756,1214;734,1237;629,1244;61,1243;33,1225;24,1210;35,1232;67,1249;703,1248;736,1240;760,1208;776,618;755,593;725,584;46,586;14,604;2,624;2,649;247,915;247,896;295,893;330,873;341,836;331,800;297,781;257,784;228,811;213,837;183,822;197,789;231,759;278,747;326,754;361,777;378,811;381,850;348,900;338,913;347,915;481,915;525,799;442,801;558,748;567,747;576,915;744,914;780,643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 xml:space="preserve">Del </w:t>
      </w:r>
      <w:r w:rsidR="006729B7">
        <w:t>7</w:t>
      </w:r>
      <w:r>
        <w:t xml:space="preserve"> al 1</w:t>
      </w:r>
      <w:r w:rsidR="006729B7">
        <w:t>8</w:t>
      </w:r>
      <w:r>
        <w:t xml:space="preserve"> de julio de 20</w:t>
      </w:r>
      <w:r w:rsidR="00276964">
        <w:t>2</w:t>
      </w:r>
      <w:r w:rsidR="006729B7">
        <w:t>4</w:t>
      </w:r>
    </w:p>
    <w:p w14:paraId="151EF6C3" w14:textId="77777777" w:rsidR="00BB6186" w:rsidRDefault="00D13E19">
      <w:pPr>
        <w:pStyle w:val="Ttulo1"/>
        <w:spacing w:before="272" w:line="240" w:lineRule="auto"/>
        <w:ind w:right="939"/>
      </w:pPr>
      <w:r>
        <w:rPr>
          <w:w w:val="85"/>
        </w:rPr>
        <w:t>Ubicación</w:t>
      </w:r>
    </w:p>
    <w:p w14:paraId="5FED66C9" w14:textId="32551224" w:rsidR="00BB6186" w:rsidRDefault="00D13E19">
      <w:pPr>
        <w:pStyle w:val="Textoindependiente"/>
        <w:spacing w:before="449" w:line="278" w:lineRule="auto"/>
        <w:ind w:left="1977" w:right="2939"/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8513BA1" wp14:editId="2F6948BC">
                <wp:simplePos x="0" y="0"/>
                <wp:positionH relativeFrom="page">
                  <wp:posOffset>1583690</wp:posOffset>
                </wp:positionH>
                <wp:positionV relativeFrom="paragraph">
                  <wp:posOffset>287020</wp:posOffset>
                </wp:positionV>
                <wp:extent cx="372110" cy="562610"/>
                <wp:effectExtent l="0" t="0" r="0" b="0"/>
                <wp:wrapNone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110" cy="562610"/>
                        </a:xfrm>
                        <a:custGeom>
                          <a:avLst/>
                          <a:gdLst>
                            <a:gd name="T0" fmla="+- 0 2748 2494"/>
                            <a:gd name="T1" fmla="*/ T0 w 586"/>
                            <a:gd name="T2" fmla="+- 0 1281 452"/>
                            <a:gd name="T3" fmla="*/ 1281 h 886"/>
                            <a:gd name="T4" fmla="+- 0 2564 2494"/>
                            <a:gd name="T5" fmla="*/ T4 w 586"/>
                            <a:gd name="T6" fmla="+- 0 970 452"/>
                            <a:gd name="T7" fmla="*/ 970 h 886"/>
                            <a:gd name="T8" fmla="+- 0 2500 2494"/>
                            <a:gd name="T9" fmla="*/ T8 w 586"/>
                            <a:gd name="T10" fmla="+- 0 800 452"/>
                            <a:gd name="T11" fmla="*/ 800 h 886"/>
                            <a:gd name="T12" fmla="+- 0 2497 2494"/>
                            <a:gd name="T13" fmla="*/ T12 w 586"/>
                            <a:gd name="T14" fmla="+- 0 785 452"/>
                            <a:gd name="T15" fmla="*/ 785 h 886"/>
                            <a:gd name="T16" fmla="+- 0 2495 2494"/>
                            <a:gd name="T17" fmla="*/ T16 w 586"/>
                            <a:gd name="T18" fmla="+- 0 773 452"/>
                            <a:gd name="T19" fmla="*/ 773 h 886"/>
                            <a:gd name="T20" fmla="+- 0 2495 2494"/>
                            <a:gd name="T21" fmla="*/ T20 w 586"/>
                            <a:gd name="T22" fmla="+- 0 770 452"/>
                            <a:gd name="T23" fmla="*/ 770 h 886"/>
                            <a:gd name="T24" fmla="+- 0 2494 2494"/>
                            <a:gd name="T25" fmla="*/ T24 w 586"/>
                            <a:gd name="T26" fmla="+- 0 755 452"/>
                            <a:gd name="T27" fmla="*/ 755 h 886"/>
                            <a:gd name="T28" fmla="+- 0 2494 2494"/>
                            <a:gd name="T29" fmla="*/ T28 w 586"/>
                            <a:gd name="T30" fmla="+- 0 746 452"/>
                            <a:gd name="T31" fmla="*/ 746 h 886"/>
                            <a:gd name="T32" fmla="+- 0 2494 2494"/>
                            <a:gd name="T33" fmla="*/ T32 w 586"/>
                            <a:gd name="T34" fmla="+- 0 740 452"/>
                            <a:gd name="T35" fmla="*/ 740 h 886"/>
                            <a:gd name="T36" fmla="+- 0 2534 2494"/>
                            <a:gd name="T37" fmla="*/ T36 w 586"/>
                            <a:gd name="T38" fmla="+- 0 595 452"/>
                            <a:gd name="T39" fmla="*/ 595 h 886"/>
                            <a:gd name="T40" fmla="+- 0 2639 2494"/>
                            <a:gd name="T41" fmla="*/ T40 w 586"/>
                            <a:gd name="T42" fmla="+- 0 491 452"/>
                            <a:gd name="T43" fmla="*/ 491 h 886"/>
                            <a:gd name="T44" fmla="+- 0 2786 2494"/>
                            <a:gd name="T45" fmla="*/ T44 w 586"/>
                            <a:gd name="T46" fmla="+- 0 452 452"/>
                            <a:gd name="T47" fmla="*/ 452 h 886"/>
                            <a:gd name="T48" fmla="+- 0 2934 2494"/>
                            <a:gd name="T49" fmla="*/ T48 w 586"/>
                            <a:gd name="T50" fmla="+- 0 491 452"/>
                            <a:gd name="T51" fmla="*/ 491 h 886"/>
                            <a:gd name="T52" fmla="+- 0 3032 2494"/>
                            <a:gd name="T53" fmla="*/ T52 w 586"/>
                            <a:gd name="T54" fmla="+- 0 586 452"/>
                            <a:gd name="T55" fmla="*/ 586 h 886"/>
                            <a:gd name="T56" fmla="+- 0 2726 2494"/>
                            <a:gd name="T57" fmla="*/ T56 w 586"/>
                            <a:gd name="T58" fmla="+- 0 598 452"/>
                            <a:gd name="T59" fmla="*/ 598 h 886"/>
                            <a:gd name="T60" fmla="+- 0 2643 2494"/>
                            <a:gd name="T61" fmla="*/ T60 w 586"/>
                            <a:gd name="T62" fmla="+- 0 679 452"/>
                            <a:gd name="T63" fmla="*/ 679 h 886"/>
                            <a:gd name="T64" fmla="+- 0 2643 2494"/>
                            <a:gd name="T65" fmla="*/ T64 w 586"/>
                            <a:gd name="T66" fmla="+- 0 798 452"/>
                            <a:gd name="T67" fmla="*/ 798 h 886"/>
                            <a:gd name="T68" fmla="+- 0 2726 2494"/>
                            <a:gd name="T69" fmla="*/ T68 w 586"/>
                            <a:gd name="T70" fmla="+- 0 879 452"/>
                            <a:gd name="T71" fmla="*/ 879 h 886"/>
                            <a:gd name="T72" fmla="+- 0 3044 2494"/>
                            <a:gd name="T73" fmla="*/ T72 w 586"/>
                            <a:gd name="T74" fmla="+- 0 891 452"/>
                            <a:gd name="T75" fmla="*/ 891 h 886"/>
                            <a:gd name="T76" fmla="+- 0 2983 2494"/>
                            <a:gd name="T77" fmla="*/ T76 w 586"/>
                            <a:gd name="T78" fmla="+- 0 1042 452"/>
                            <a:gd name="T79" fmla="*/ 1042 h 886"/>
                            <a:gd name="T80" fmla="+- 0 2786 2494"/>
                            <a:gd name="T81" fmla="*/ T80 w 586"/>
                            <a:gd name="T82" fmla="+- 0 1337 452"/>
                            <a:gd name="T83" fmla="*/ 1337 h 886"/>
                            <a:gd name="T84" fmla="+- 0 2786 2494"/>
                            <a:gd name="T85" fmla="*/ T84 w 586"/>
                            <a:gd name="T86" fmla="+- 0 891 452"/>
                            <a:gd name="T87" fmla="*/ 891 h 886"/>
                            <a:gd name="T88" fmla="+- 0 2896 2494"/>
                            <a:gd name="T89" fmla="*/ T88 w 586"/>
                            <a:gd name="T90" fmla="+- 0 846 452"/>
                            <a:gd name="T91" fmla="*/ 846 h 886"/>
                            <a:gd name="T92" fmla="+- 0 2941 2494"/>
                            <a:gd name="T93" fmla="*/ T92 w 586"/>
                            <a:gd name="T94" fmla="+- 0 738 452"/>
                            <a:gd name="T95" fmla="*/ 738 h 886"/>
                            <a:gd name="T96" fmla="+- 0 2896 2494"/>
                            <a:gd name="T97" fmla="*/ T96 w 586"/>
                            <a:gd name="T98" fmla="+- 0 630 452"/>
                            <a:gd name="T99" fmla="*/ 630 h 886"/>
                            <a:gd name="T100" fmla="+- 0 2786 2494"/>
                            <a:gd name="T101" fmla="*/ T100 w 586"/>
                            <a:gd name="T102" fmla="+- 0 586 452"/>
                            <a:gd name="T103" fmla="*/ 586 h 886"/>
                            <a:gd name="T104" fmla="+- 0 3039 2494"/>
                            <a:gd name="T105" fmla="*/ T104 w 586"/>
                            <a:gd name="T106" fmla="+- 0 595 452"/>
                            <a:gd name="T107" fmla="*/ 595 h 886"/>
                            <a:gd name="T108" fmla="+- 0 3079 2494"/>
                            <a:gd name="T109" fmla="*/ T108 w 586"/>
                            <a:gd name="T110" fmla="+- 0 740 452"/>
                            <a:gd name="T111" fmla="*/ 740 h 886"/>
                            <a:gd name="T112" fmla="+- 0 3079 2494"/>
                            <a:gd name="T113" fmla="*/ T112 w 586"/>
                            <a:gd name="T114" fmla="+- 0 744 452"/>
                            <a:gd name="T115" fmla="*/ 744 h 886"/>
                            <a:gd name="T116" fmla="+- 0 3079 2494"/>
                            <a:gd name="T117" fmla="*/ T116 w 586"/>
                            <a:gd name="T118" fmla="+- 0 748 452"/>
                            <a:gd name="T119" fmla="*/ 748 h 886"/>
                            <a:gd name="T120" fmla="+- 0 3079 2494"/>
                            <a:gd name="T121" fmla="*/ T120 w 586"/>
                            <a:gd name="T122" fmla="+- 0 759 452"/>
                            <a:gd name="T123" fmla="*/ 759 h 886"/>
                            <a:gd name="T124" fmla="+- 0 3076 2494"/>
                            <a:gd name="T125" fmla="*/ T124 w 586"/>
                            <a:gd name="T126" fmla="+- 0 779 452"/>
                            <a:gd name="T127" fmla="*/ 779 h 886"/>
                            <a:gd name="T128" fmla="+- 0 3072 2494"/>
                            <a:gd name="T129" fmla="*/ T128 w 586"/>
                            <a:gd name="T130" fmla="+- 0 801 452"/>
                            <a:gd name="T131" fmla="*/ 801 h 886"/>
                            <a:gd name="T132" fmla="+- 0 3067 2494"/>
                            <a:gd name="T133" fmla="*/ T132 w 586"/>
                            <a:gd name="T134" fmla="+- 0 823 452"/>
                            <a:gd name="T135" fmla="*/ 823 h 886"/>
                            <a:gd name="T136" fmla="+- 0 3044 2494"/>
                            <a:gd name="T137" fmla="*/ T136 w 586"/>
                            <a:gd name="T138" fmla="+- 0 891 452"/>
                            <a:gd name="T139" fmla="*/ 891 h 8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586" h="886">
                              <a:moveTo>
                                <a:pt x="292" y="885"/>
                              </a:moveTo>
                              <a:lnTo>
                                <a:pt x="254" y="829"/>
                              </a:lnTo>
                              <a:lnTo>
                                <a:pt x="166" y="692"/>
                              </a:lnTo>
                              <a:lnTo>
                                <a:pt x="70" y="518"/>
                              </a:lnTo>
                              <a:lnTo>
                                <a:pt x="7" y="352"/>
                              </a:lnTo>
                              <a:lnTo>
                                <a:pt x="6" y="348"/>
                              </a:lnTo>
                              <a:lnTo>
                                <a:pt x="4" y="338"/>
                              </a:lnTo>
                              <a:lnTo>
                                <a:pt x="3" y="333"/>
                              </a:lnTo>
                              <a:lnTo>
                                <a:pt x="2" y="327"/>
                              </a:lnTo>
                              <a:lnTo>
                                <a:pt x="1" y="321"/>
                              </a:lnTo>
                              <a:lnTo>
                                <a:pt x="1" y="320"/>
                              </a:lnTo>
                              <a:lnTo>
                                <a:pt x="1" y="318"/>
                              </a:lnTo>
                              <a:lnTo>
                                <a:pt x="0" y="310"/>
                              </a:lnTo>
                              <a:lnTo>
                                <a:pt x="0" y="303"/>
                              </a:lnTo>
                              <a:lnTo>
                                <a:pt x="0" y="297"/>
                              </a:lnTo>
                              <a:lnTo>
                                <a:pt x="0" y="294"/>
                              </a:lnTo>
                              <a:lnTo>
                                <a:pt x="0" y="292"/>
                              </a:lnTo>
                              <a:lnTo>
                                <a:pt x="0" y="288"/>
                              </a:lnTo>
                              <a:lnTo>
                                <a:pt x="10" y="212"/>
                              </a:lnTo>
                              <a:lnTo>
                                <a:pt x="40" y="143"/>
                              </a:lnTo>
                              <a:lnTo>
                                <a:pt x="85" y="84"/>
                              </a:lnTo>
                              <a:lnTo>
                                <a:pt x="145" y="39"/>
                              </a:lnTo>
                              <a:lnTo>
                                <a:pt x="215" y="10"/>
                              </a:lnTo>
                              <a:lnTo>
                                <a:pt x="292" y="0"/>
                              </a:lnTo>
                              <a:lnTo>
                                <a:pt x="370" y="10"/>
                              </a:lnTo>
                              <a:lnTo>
                                <a:pt x="440" y="39"/>
                              </a:lnTo>
                              <a:lnTo>
                                <a:pt x="499" y="84"/>
                              </a:lnTo>
                              <a:lnTo>
                                <a:pt x="538" y="134"/>
                              </a:lnTo>
                              <a:lnTo>
                                <a:pt x="292" y="134"/>
                              </a:lnTo>
                              <a:lnTo>
                                <a:pt x="232" y="146"/>
                              </a:lnTo>
                              <a:lnTo>
                                <a:pt x="183" y="178"/>
                              </a:lnTo>
                              <a:lnTo>
                                <a:pt x="149" y="227"/>
                              </a:lnTo>
                              <a:lnTo>
                                <a:pt x="137" y="286"/>
                              </a:lnTo>
                              <a:lnTo>
                                <a:pt x="149" y="346"/>
                              </a:lnTo>
                              <a:lnTo>
                                <a:pt x="183" y="394"/>
                              </a:lnTo>
                              <a:lnTo>
                                <a:pt x="232" y="427"/>
                              </a:lnTo>
                              <a:lnTo>
                                <a:pt x="292" y="439"/>
                              </a:lnTo>
                              <a:lnTo>
                                <a:pt x="550" y="439"/>
                              </a:lnTo>
                              <a:lnTo>
                                <a:pt x="531" y="499"/>
                              </a:lnTo>
                              <a:lnTo>
                                <a:pt x="489" y="590"/>
                              </a:lnTo>
                              <a:lnTo>
                                <a:pt x="418" y="703"/>
                              </a:lnTo>
                              <a:lnTo>
                                <a:pt x="292" y="885"/>
                              </a:lnTo>
                              <a:close/>
                              <a:moveTo>
                                <a:pt x="550" y="439"/>
                              </a:moveTo>
                              <a:lnTo>
                                <a:pt x="292" y="439"/>
                              </a:lnTo>
                              <a:lnTo>
                                <a:pt x="353" y="427"/>
                              </a:lnTo>
                              <a:lnTo>
                                <a:pt x="402" y="394"/>
                              </a:lnTo>
                              <a:lnTo>
                                <a:pt x="435" y="346"/>
                              </a:lnTo>
                              <a:lnTo>
                                <a:pt x="447" y="286"/>
                              </a:lnTo>
                              <a:lnTo>
                                <a:pt x="435" y="227"/>
                              </a:lnTo>
                              <a:lnTo>
                                <a:pt x="402" y="178"/>
                              </a:lnTo>
                              <a:lnTo>
                                <a:pt x="353" y="146"/>
                              </a:lnTo>
                              <a:lnTo>
                                <a:pt x="292" y="134"/>
                              </a:lnTo>
                              <a:lnTo>
                                <a:pt x="538" y="134"/>
                              </a:lnTo>
                              <a:lnTo>
                                <a:pt x="545" y="143"/>
                              </a:lnTo>
                              <a:lnTo>
                                <a:pt x="575" y="212"/>
                              </a:lnTo>
                              <a:lnTo>
                                <a:pt x="585" y="288"/>
                              </a:lnTo>
                              <a:lnTo>
                                <a:pt x="585" y="291"/>
                              </a:lnTo>
                              <a:lnTo>
                                <a:pt x="585" y="292"/>
                              </a:lnTo>
                              <a:lnTo>
                                <a:pt x="585" y="295"/>
                              </a:lnTo>
                              <a:lnTo>
                                <a:pt x="585" y="296"/>
                              </a:lnTo>
                              <a:lnTo>
                                <a:pt x="585" y="297"/>
                              </a:lnTo>
                              <a:lnTo>
                                <a:pt x="585" y="307"/>
                              </a:lnTo>
                              <a:lnTo>
                                <a:pt x="584" y="317"/>
                              </a:lnTo>
                              <a:lnTo>
                                <a:pt x="582" y="327"/>
                              </a:lnTo>
                              <a:lnTo>
                                <a:pt x="580" y="338"/>
                              </a:lnTo>
                              <a:lnTo>
                                <a:pt x="578" y="349"/>
                              </a:lnTo>
                              <a:lnTo>
                                <a:pt x="576" y="360"/>
                              </a:lnTo>
                              <a:lnTo>
                                <a:pt x="573" y="371"/>
                              </a:lnTo>
                              <a:lnTo>
                                <a:pt x="569" y="382"/>
                              </a:lnTo>
                              <a:lnTo>
                                <a:pt x="55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64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92A0" id="AutoShape 19" o:spid="_x0000_s1026" style="position:absolute;margin-left:124.7pt;margin-top:22.6pt;width:29.3pt;height:44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" path="m292,885l254,829,166,692,70,518,7,352,6,348,4,338,3,333,2,327,1,321r,-1l1,318,,310r,-7l,297r,-3l,292r,-4l10,212,40,143,85,84,145,39,215,10,292,r78,10l440,39r59,45l538,134r-246,l232,146r-49,32l149,227r-12,59l149,346r34,48l232,427r60,12l550,439r-19,60l489,590,418,703,292,885xm550,439r-258,l353,427r49,-33l435,346r12,-60l435,227,402,178,353,146,292,134r246,l545,143r30,69l585,288r,3l585,292r,3l585,296r,1l585,307r-1,10l582,327r-2,11l578,349r-2,11l573,371r-4,11l550,439xe" fillcolor="#3664d0" stroked="f">
                <v:path arrowok="t" o:connecttype="custom" o:connectlocs="161290,813435;44450,615950;3810,508000;1905,498475;635,490855;635,488950;0,479425;0,473710;0,469900;25400,377825;92075,311785;185420,287020;279400,311785;341630,372110;147320,379730;94615,431165;94615,506730;147320,558165;349250,565785;310515,661670;185420,848995;185420,565785;255270,537210;283845,468630;255270,400050;185420,372110;346075,377825;371475,469900;371475,472440;371475,474980;371475,481965;369570,494665;367030,508635;363855,522605;349250,565785" o:connectangles="0,0,0,0,0,0,0,0,0,0,0,0,0,0,0,0,0,0,0,0,0,0,0,0,0,0,0,0,0,0,0,0,0,0,0"/>
                <w10:wrap anchorx="page"/>
              </v:shape>
            </w:pict>
          </mc:Fallback>
        </mc:AlternateContent>
      </w:r>
      <w:r w:rsidR="006729B7">
        <w:rPr>
          <w:noProof/>
          <w:lang w:eastAsia="es-ES"/>
        </w:rPr>
        <w:t>Pravia, capital del concejo el mismo nombre.</w:t>
      </w:r>
    </w:p>
    <w:p w14:paraId="318D25F4" w14:textId="77777777" w:rsidR="00BB6186" w:rsidRDefault="00BB6186">
      <w:pPr>
        <w:pStyle w:val="Textoindependiente"/>
        <w:spacing w:before="3"/>
        <w:rPr>
          <w:sz w:val="28"/>
        </w:rPr>
      </w:pPr>
    </w:p>
    <w:p w14:paraId="0EF5E1ED" w14:textId="04A5B836" w:rsidR="00BB6186" w:rsidRDefault="00BB6186">
      <w:pPr>
        <w:pStyle w:val="Textoindependiente"/>
        <w:ind w:left="-96"/>
        <w:rPr>
          <w:sz w:val="20"/>
        </w:rPr>
      </w:pPr>
    </w:p>
    <w:p w14:paraId="09E9043D" w14:textId="77777777" w:rsidR="00BB6186" w:rsidRDefault="00BB6186">
      <w:pPr>
        <w:pStyle w:val="Textoindependiente"/>
        <w:spacing w:before="6"/>
        <w:rPr>
          <w:sz w:val="35"/>
        </w:rPr>
      </w:pPr>
    </w:p>
    <w:p w14:paraId="4B54420B" w14:textId="77777777" w:rsidR="00BB6186" w:rsidRDefault="00D13E19">
      <w:pPr>
        <w:pStyle w:val="Ttulo1"/>
        <w:spacing w:line="240" w:lineRule="auto"/>
        <w:ind w:right="1193"/>
      </w:pPr>
      <w:r>
        <w:rPr>
          <w:w w:val="80"/>
        </w:rPr>
        <w:t>Edades</w:t>
      </w:r>
    </w:p>
    <w:p w14:paraId="2FFAB966" w14:textId="77777777" w:rsidR="006729B7" w:rsidRDefault="006729B7" w:rsidP="006729B7">
      <w:pPr>
        <w:pStyle w:val="Textoindependiente"/>
        <w:spacing w:before="469" w:line="278" w:lineRule="auto"/>
        <w:ind w:left="3240" w:right="4234"/>
      </w:pPr>
      <w:r>
        <w:t>De 2015 a 2012</w:t>
      </w:r>
    </w:p>
    <w:p w14:paraId="2633CE81" w14:textId="4BE5FCD0" w:rsidR="006729B7" w:rsidRDefault="006729B7" w:rsidP="006729B7">
      <w:pPr>
        <w:pStyle w:val="Textoindependiente"/>
        <w:spacing w:before="469" w:line="278" w:lineRule="auto"/>
        <w:ind w:left="3240" w:right="4234"/>
      </w:pPr>
      <w:r>
        <w:t>De 2011 a 2008</w:t>
      </w:r>
    </w:p>
    <w:p w14:paraId="314354DA" w14:textId="71983AC8" w:rsidR="006729B7" w:rsidRDefault="006729B7" w:rsidP="006729B7">
      <w:pPr>
        <w:pStyle w:val="Textoindependiente"/>
        <w:spacing w:before="469" w:line="278" w:lineRule="auto"/>
        <w:ind w:right="4234"/>
        <w:sectPr w:rsidR="006729B7" w:rsidSect="000222ED">
          <w:pgSz w:w="11910" w:h="16850"/>
          <w:pgMar w:top="1260" w:right="0" w:bottom="0" w:left="1080" w:header="720" w:footer="720" w:gutter="0"/>
          <w:cols w:space="720"/>
        </w:sectPr>
      </w:pPr>
    </w:p>
    <w:p w14:paraId="7F1AF3E7" w14:textId="2B965507" w:rsidR="00BB6186" w:rsidRDefault="00D13E19">
      <w:pPr>
        <w:pStyle w:val="Ttulo1"/>
      </w:pPr>
      <w:r>
        <w:rPr>
          <w:noProof/>
          <w:lang w:eastAsia="es-ES"/>
        </w:rPr>
        <w:lastRenderedPageBreak/>
        <w:drawing>
          <wp:anchor distT="0" distB="0" distL="0" distR="0" simplePos="0" relativeHeight="487396864" behindDoc="1" locked="0" layoutInCell="1" allowOverlap="1" wp14:anchorId="4315A230" wp14:editId="2FFBE2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58"/>
        </w:rPr>
        <w:t>L</w:t>
      </w:r>
      <w:r>
        <w:rPr>
          <w:spacing w:val="-1"/>
          <w:w w:val="56"/>
        </w:rPr>
        <w:t>o</w:t>
      </w:r>
      <w:r>
        <w:rPr>
          <w:spacing w:val="-1"/>
          <w:w w:val="63"/>
        </w:rPr>
        <w:t>c</w:t>
      </w:r>
      <w:r>
        <w:rPr>
          <w:spacing w:val="-1"/>
          <w:w w:val="62"/>
        </w:rPr>
        <w:t>a</w:t>
      </w:r>
      <w:r>
        <w:rPr>
          <w:spacing w:val="-1"/>
          <w:w w:val="146"/>
        </w:rPr>
        <w:t>l</w:t>
      </w:r>
      <w:r>
        <w:rPr>
          <w:spacing w:val="-1"/>
          <w:w w:val="109"/>
        </w:rPr>
        <w:t>i</w:t>
      </w:r>
      <w:r>
        <w:rPr>
          <w:spacing w:val="-1"/>
          <w:w w:val="73"/>
        </w:rPr>
        <w:t>z</w:t>
      </w:r>
      <w:r>
        <w:rPr>
          <w:spacing w:val="-1"/>
          <w:w w:val="6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ó</w:t>
      </w:r>
      <w:r>
        <w:rPr>
          <w:w w:val="87"/>
        </w:rPr>
        <w:t>n</w:t>
      </w:r>
    </w:p>
    <w:p w14:paraId="480BD469" w14:textId="77777777" w:rsidR="00BB6186" w:rsidRDefault="00BB6186">
      <w:pPr>
        <w:pStyle w:val="Textoindependiente"/>
        <w:rPr>
          <w:rFonts w:ascii="Arial"/>
          <w:sz w:val="20"/>
        </w:rPr>
      </w:pPr>
    </w:p>
    <w:p w14:paraId="08E0A4C7" w14:textId="77777777" w:rsidR="00BB6186" w:rsidRDefault="00BB6186">
      <w:pPr>
        <w:pStyle w:val="Textoindependiente"/>
        <w:rPr>
          <w:rFonts w:ascii="Arial"/>
          <w:sz w:val="20"/>
        </w:rPr>
      </w:pPr>
    </w:p>
    <w:p w14:paraId="2D1E1799" w14:textId="18E32208" w:rsidR="00BB6186" w:rsidRDefault="00D13E19">
      <w:pPr>
        <w:pStyle w:val="Textoindependiente"/>
        <w:spacing w:before="262" w:line="278" w:lineRule="auto"/>
        <w:ind w:left="111" w:right="1188"/>
        <w:jc w:val="both"/>
      </w:pPr>
      <w:r>
        <w:t xml:space="preserve">El concejo de </w:t>
      </w:r>
      <w:r w:rsidR="006729B7">
        <w:t>Pravia</w:t>
      </w:r>
      <w:r>
        <w:t xml:space="preserve"> se encuentra situado en la zona central </w:t>
      </w:r>
      <w:r w:rsidR="009D1060">
        <w:t>de Asturias, muy cerca de la,</w:t>
      </w:r>
      <w:r>
        <w:t xml:space="preserve"> al Noroeste de la capital de la provincia, de la que dista unos </w:t>
      </w:r>
      <w:r w:rsidR="006729B7">
        <w:t>40</w:t>
      </w:r>
      <w:r>
        <w:t xml:space="preserve"> Km</w:t>
      </w:r>
      <w:r w:rsidR="006729B7">
        <w:t xml:space="preserve">, la costa la tenemos a 10 </w:t>
      </w:r>
      <w:proofErr w:type="spellStart"/>
      <w:r w:rsidR="006729B7">
        <w:t>kms</w:t>
      </w:r>
      <w:proofErr w:type="spellEnd"/>
      <w:r>
        <w:t>.</w:t>
      </w:r>
    </w:p>
    <w:p w14:paraId="559F8E91" w14:textId="037A7DB2" w:rsidR="00BB6186" w:rsidRDefault="006729B7" w:rsidP="006729B7">
      <w:pPr>
        <w:pStyle w:val="Textoindependiente"/>
        <w:spacing w:before="262" w:line="278" w:lineRule="auto"/>
        <w:ind w:left="111" w:right="1188"/>
        <w:jc w:val="both"/>
      </w:pPr>
      <w:r>
        <w:t xml:space="preserve">Limita con Muros de Nalón y Cudillero al norte, con Soto del Barco al este y Salas y </w:t>
      </w:r>
      <w:proofErr w:type="spellStart"/>
      <w:r>
        <w:t>Cándamo</w:t>
      </w:r>
      <w:proofErr w:type="spellEnd"/>
      <w:r>
        <w:t xml:space="preserve"> al sur y </w:t>
      </w:r>
      <w:proofErr w:type="spellStart"/>
      <w:r>
        <w:t>surdeste</w:t>
      </w:r>
      <w:proofErr w:type="spellEnd"/>
      <w:r>
        <w:t xml:space="preserve"> respectivamente</w:t>
      </w:r>
    </w:p>
    <w:p w14:paraId="3F907F2B" w14:textId="77777777" w:rsidR="006729B7" w:rsidRDefault="006729B7" w:rsidP="006729B7">
      <w:pPr>
        <w:pStyle w:val="Textoindependiente"/>
        <w:spacing w:before="262" w:line="278" w:lineRule="auto"/>
        <w:ind w:left="111" w:right="1188"/>
        <w:jc w:val="both"/>
        <w:rPr>
          <w:sz w:val="39"/>
        </w:rPr>
      </w:pPr>
    </w:p>
    <w:p w14:paraId="1276E81A" w14:textId="77777777" w:rsidR="00BB6186" w:rsidRDefault="00BB6186">
      <w:pPr>
        <w:pStyle w:val="Textoindependiente"/>
        <w:rPr>
          <w:sz w:val="20"/>
        </w:rPr>
      </w:pPr>
    </w:p>
    <w:p w14:paraId="76B2D800" w14:textId="77777777" w:rsidR="00BB6186" w:rsidRDefault="00BB6186">
      <w:pPr>
        <w:pStyle w:val="Textoindependiente"/>
        <w:rPr>
          <w:sz w:val="20"/>
        </w:rPr>
      </w:pPr>
    </w:p>
    <w:p w14:paraId="46157ECC" w14:textId="77777777" w:rsidR="00BB6186" w:rsidRDefault="00BB6186">
      <w:pPr>
        <w:pStyle w:val="Textoindependiente"/>
        <w:rPr>
          <w:sz w:val="20"/>
        </w:rPr>
      </w:pPr>
    </w:p>
    <w:p w14:paraId="464EB5D3" w14:textId="3C0A8AC3" w:rsidR="00BB6186" w:rsidRDefault="00D13E19">
      <w:pPr>
        <w:pStyle w:val="Ttulo1"/>
        <w:ind w:left="693" w:right="0"/>
        <w:jc w:val="left"/>
      </w:pPr>
      <w:r>
        <w:rPr>
          <w:noProof/>
          <w:lang w:eastAsia="es-ES"/>
        </w:rPr>
        <w:drawing>
          <wp:anchor distT="0" distB="0" distL="0" distR="0" simplePos="0" relativeHeight="487398912" behindDoc="1" locked="0" layoutInCell="1" allowOverlap="1" wp14:anchorId="31E33747" wp14:editId="74CC7EEC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62850" cy="10696572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060">
        <w:rPr>
          <w:spacing w:val="-1"/>
          <w:w w:val="72"/>
        </w:rPr>
        <w:t>N</w:t>
      </w:r>
      <w:r>
        <w:rPr>
          <w:spacing w:val="-1"/>
          <w:w w:val="72"/>
        </w:rPr>
        <w:t>u</w:t>
      </w:r>
      <w:r>
        <w:rPr>
          <w:spacing w:val="-1"/>
          <w:w w:val="60"/>
        </w:rPr>
        <w:t>e</w:t>
      </w:r>
      <w:r>
        <w:rPr>
          <w:spacing w:val="-1"/>
          <w:w w:val="54"/>
        </w:rPr>
        <w:t>s</w:t>
      </w:r>
      <w:r>
        <w:rPr>
          <w:spacing w:val="-1"/>
          <w:w w:val="101"/>
        </w:rPr>
        <w:t>t</w:t>
      </w:r>
      <w:r>
        <w:rPr>
          <w:spacing w:val="-1"/>
          <w:w w:val="102"/>
        </w:rPr>
        <w:t>r</w:t>
      </w:r>
      <w:r>
        <w:rPr>
          <w:spacing w:val="-1"/>
          <w:w w:val="62"/>
        </w:rPr>
        <w:t>a</w:t>
      </w:r>
      <w:r>
        <w:rPr>
          <w:w w:val="54"/>
        </w:rPr>
        <w:t>s</w:t>
      </w:r>
      <w:r>
        <w:rPr>
          <w:spacing w:val="-31"/>
        </w:rPr>
        <w:t xml:space="preserve"> </w:t>
      </w:r>
      <w:r>
        <w:rPr>
          <w:spacing w:val="-1"/>
          <w:w w:val="124"/>
        </w:rPr>
        <w:t>I</w:t>
      </w:r>
      <w:r>
        <w:rPr>
          <w:spacing w:val="-1"/>
          <w:w w:val="87"/>
        </w:rPr>
        <w:t>n</w:t>
      </w:r>
      <w:r>
        <w:rPr>
          <w:spacing w:val="-1"/>
          <w:w w:val="54"/>
        </w:rPr>
        <w:t>s</w:t>
      </w:r>
      <w:r>
        <w:rPr>
          <w:spacing w:val="-1"/>
          <w:w w:val="101"/>
        </w:rPr>
        <w:t>t</w:t>
      </w:r>
      <w:r>
        <w:rPr>
          <w:spacing w:val="-1"/>
          <w:w w:val="62"/>
        </w:rPr>
        <w:t>a</w:t>
      </w:r>
      <w:r>
        <w:rPr>
          <w:spacing w:val="-1"/>
          <w:w w:val="146"/>
        </w:rPr>
        <w:t>l</w:t>
      </w:r>
      <w:r>
        <w:rPr>
          <w:spacing w:val="-1"/>
          <w:w w:val="6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o</w:t>
      </w:r>
      <w:r>
        <w:rPr>
          <w:spacing w:val="-1"/>
          <w:w w:val="87"/>
        </w:rPr>
        <w:t>n</w:t>
      </w:r>
      <w:r>
        <w:rPr>
          <w:spacing w:val="-1"/>
          <w:w w:val="60"/>
        </w:rPr>
        <w:t>e</w:t>
      </w:r>
      <w:r>
        <w:rPr>
          <w:w w:val="54"/>
        </w:rPr>
        <w:t>s</w:t>
      </w:r>
    </w:p>
    <w:p w14:paraId="3215D5E3" w14:textId="05CC8CEF" w:rsidR="000E142C" w:rsidRDefault="009D1060" w:rsidP="009D1060">
      <w:pPr>
        <w:pStyle w:val="Textoindependiente"/>
        <w:spacing w:before="722" w:line="278" w:lineRule="auto"/>
        <w:ind w:left="111" w:right="1192"/>
        <w:jc w:val="both"/>
      </w:pPr>
      <w:r>
        <w:t xml:space="preserve">Este 2024 cambiamos la ubicación del campamento y nos trasladamos al Concejo de Pravia, nos alojaremos en las instalaciones del Colegio Reina </w:t>
      </w:r>
      <w:proofErr w:type="spellStart"/>
      <w:r>
        <w:t>Adosinda</w:t>
      </w:r>
      <w:proofErr w:type="spellEnd"/>
      <w:r>
        <w:t>.</w:t>
      </w:r>
    </w:p>
    <w:p w14:paraId="0ABB333E" w14:textId="77777777" w:rsidR="000E142C" w:rsidRDefault="000E142C">
      <w:pPr>
        <w:pStyle w:val="Textoindependiente"/>
        <w:spacing w:before="3" w:line="278" w:lineRule="auto"/>
        <w:ind w:left="111" w:right="1198"/>
        <w:jc w:val="both"/>
      </w:pPr>
    </w:p>
    <w:p w14:paraId="4AA999D4" w14:textId="06A1AEED" w:rsidR="00BB6186" w:rsidRDefault="009D1060">
      <w:pPr>
        <w:pStyle w:val="Textoindependiente"/>
        <w:spacing w:before="3" w:line="278" w:lineRule="auto"/>
        <w:ind w:left="111" w:right="1198"/>
        <w:jc w:val="both"/>
      </w:pPr>
      <w:r>
        <w:t>Contamos con habitaciones múltiples, con baños, instalaciones exteriores para la práctica deportiva, salas y comedor.</w:t>
      </w:r>
    </w:p>
    <w:p w14:paraId="677F3EB8" w14:textId="77777777" w:rsidR="00BB6186" w:rsidRDefault="00BB6186">
      <w:pPr>
        <w:pStyle w:val="Textoindependiente"/>
        <w:spacing w:before="8"/>
        <w:rPr>
          <w:sz w:val="39"/>
        </w:rPr>
      </w:pPr>
    </w:p>
    <w:p w14:paraId="1795F77B" w14:textId="601F5455" w:rsidR="00BB6186" w:rsidRDefault="00D13E19" w:rsidP="000E142C">
      <w:pPr>
        <w:pStyle w:val="Textoindependiente"/>
        <w:spacing w:line="278" w:lineRule="auto"/>
        <w:ind w:left="111" w:right="1184"/>
        <w:jc w:val="both"/>
        <w:rPr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642E25A8" wp14:editId="59679D09">
                <wp:simplePos x="0" y="0"/>
                <wp:positionH relativeFrom="page">
                  <wp:posOffset>4910455</wp:posOffset>
                </wp:positionH>
                <wp:positionV relativeFrom="paragraph">
                  <wp:posOffset>1786255</wp:posOffset>
                </wp:positionV>
                <wp:extent cx="2652395" cy="243332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2395" cy="2433320"/>
                          <a:chOff x="7733" y="2813"/>
                          <a:chExt cx="4177" cy="3832"/>
                        </a:xfrm>
                      </wpg:grpSpPr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3" y="5803"/>
                            <a:ext cx="118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3" y="2812"/>
                            <a:ext cx="2991" cy="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67E6D" id="Group 13" o:spid="_x0000_s1026" style="position:absolute;margin-left:386.65pt;margin-top:140.65pt;width:208.85pt;height:191.6pt;z-index:15739904;mso-position-horizontal-relative:page" coordorigin="7733,2813" coordsize="4177,3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">
                <v:shape id="Picture 15" o:spid="_x0000_s1027" type="#_x0000_t75" style="position:absolute;left:10723;top:5803;width:1186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">
                  <v:imagedata r:id="rId22" o:title=""/>
                </v:shape>
                <v:shape id="Picture 14" o:spid="_x0000_s1028" type="#_x0000_t75" style="position:absolute;left:7733;top:2812;width:2991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  <w:r w:rsidR="009D1060">
        <w:rPr>
          <w:noProof/>
          <w:lang w:eastAsia="es-ES"/>
        </w:rPr>
        <w:t xml:space="preserve">Estamos muy cerca de Río Nalón y de la Playa de Aguilar, así como la estación de tren que nos llevará a Cándamo para las Piraguas, a San Esteban o a Muros para la ruta del camino de Santiago. </w:t>
      </w:r>
    </w:p>
    <w:p w14:paraId="6F43ECF7" w14:textId="77777777" w:rsidR="00BB6186" w:rsidRDefault="00BB6186">
      <w:pPr>
        <w:pStyle w:val="Textoindependiente"/>
        <w:spacing w:before="2"/>
        <w:rPr>
          <w:sz w:val="17"/>
        </w:rPr>
      </w:pPr>
    </w:p>
    <w:p w14:paraId="1BE6C448" w14:textId="77777777" w:rsidR="00BB6186" w:rsidRDefault="00BB6186">
      <w:pPr>
        <w:rPr>
          <w:sz w:val="17"/>
        </w:rPr>
        <w:sectPr w:rsidR="00BB6186" w:rsidSect="000222ED">
          <w:pgSz w:w="11910" w:h="16850"/>
          <w:pgMar w:top="780" w:right="0" w:bottom="0" w:left="1080" w:header="720" w:footer="720" w:gutter="0"/>
          <w:cols w:space="720"/>
        </w:sectPr>
      </w:pPr>
    </w:p>
    <w:p w14:paraId="7F04BE11" w14:textId="58616617" w:rsidR="00BB6186" w:rsidRDefault="00D13E19">
      <w:pPr>
        <w:pStyle w:val="Ttulo1"/>
      </w:pPr>
      <w:r>
        <w:rPr>
          <w:noProof/>
          <w:lang w:eastAsia="es-ES"/>
        </w:rPr>
        <w:lastRenderedPageBreak/>
        <w:drawing>
          <wp:anchor distT="0" distB="0" distL="0" distR="0" simplePos="0" relativeHeight="487401472" behindDoc="1" locked="0" layoutInCell="1" allowOverlap="1" wp14:anchorId="77003789" wp14:editId="5E5F77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7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1"/>
        </w:rPr>
        <w:t>t</w:t>
      </w:r>
      <w:r>
        <w:rPr>
          <w:spacing w:val="-1"/>
          <w:w w:val="109"/>
        </w:rPr>
        <w:t>i</w:t>
      </w:r>
      <w:r>
        <w:rPr>
          <w:spacing w:val="-1"/>
          <w:w w:val="73"/>
        </w:rPr>
        <w:t>v</w:t>
      </w:r>
      <w:r>
        <w:rPr>
          <w:spacing w:val="-1"/>
          <w:w w:val="109"/>
        </w:rPr>
        <w:t>i</w:t>
      </w:r>
      <w:r>
        <w:rPr>
          <w:spacing w:val="-1"/>
          <w:w w:val="87"/>
        </w:rPr>
        <w:t>d</w:t>
      </w:r>
      <w:r>
        <w:rPr>
          <w:spacing w:val="-1"/>
          <w:w w:val="62"/>
        </w:rPr>
        <w:t>a</w:t>
      </w:r>
      <w:r>
        <w:rPr>
          <w:spacing w:val="-1"/>
          <w:w w:val="87"/>
        </w:rPr>
        <w:t>d</w:t>
      </w:r>
      <w:r>
        <w:rPr>
          <w:spacing w:val="-1"/>
          <w:w w:val="60"/>
        </w:rPr>
        <w:t>e</w:t>
      </w:r>
      <w:r>
        <w:rPr>
          <w:w w:val="54"/>
        </w:rPr>
        <w:t>s</w:t>
      </w:r>
    </w:p>
    <w:p w14:paraId="73FC900D" w14:textId="77777777" w:rsidR="00BB6186" w:rsidRDefault="00D13E19">
      <w:pPr>
        <w:spacing w:before="722" w:line="278" w:lineRule="auto"/>
        <w:ind w:left="111" w:right="1189"/>
        <w:jc w:val="both"/>
        <w:rPr>
          <w:rFonts w:ascii="Arial" w:hAnsi="Arial"/>
          <w:b/>
          <w:sz w:val="34"/>
        </w:rPr>
      </w:pPr>
      <w:r>
        <w:rPr>
          <w:sz w:val="34"/>
        </w:rPr>
        <w:t xml:space="preserve">Durante los doce días de campamento, realizaremos numerosas </w:t>
      </w:r>
      <w:r>
        <w:rPr>
          <w:rFonts w:ascii="Arial" w:hAnsi="Arial"/>
          <w:b/>
          <w:sz w:val="34"/>
        </w:rPr>
        <w:t>actividades troncales:</w:t>
      </w:r>
    </w:p>
    <w:p w14:paraId="3B2F48EB" w14:textId="77777777" w:rsidR="00BB6186" w:rsidRDefault="00BB6186">
      <w:pPr>
        <w:pStyle w:val="Textoindependiente"/>
        <w:spacing w:before="7"/>
        <w:rPr>
          <w:rFonts w:ascii="Arial"/>
          <w:b/>
          <w:sz w:val="40"/>
        </w:rPr>
      </w:pPr>
    </w:p>
    <w:p w14:paraId="200D4580" w14:textId="0F1F996F" w:rsidR="00BB6186" w:rsidRDefault="009D1060">
      <w:pPr>
        <w:pStyle w:val="Textoindependiente"/>
        <w:spacing w:line="278" w:lineRule="auto"/>
        <w:ind w:left="111" w:right="1184"/>
        <w:jc w:val="both"/>
      </w:pPr>
      <w:r>
        <w:t>Noche de Vivac con excursión de senderismo.</w:t>
      </w:r>
    </w:p>
    <w:p w14:paraId="2C073732" w14:textId="15D5365B" w:rsidR="009D1060" w:rsidRDefault="009D1060">
      <w:pPr>
        <w:pStyle w:val="Textoindependiente"/>
        <w:spacing w:line="278" w:lineRule="auto"/>
        <w:ind w:left="111" w:right="1184"/>
        <w:jc w:val="both"/>
      </w:pPr>
      <w:r>
        <w:t>Camino de Santiago</w:t>
      </w:r>
    </w:p>
    <w:p w14:paraId="3753D40F" w14:textId="668A65E3" w:rsidR="009D1060" w:rsidRDefault="009D1060">
      <w:pPr>
        <w:pStyle w:val="Textoindependiente"/>
        <w:spacing w:line="278" w:lineRule="auto"/>
        <w:ind w:left="111" w:right="1184"/>
        <w:jc w:val="both"/>
      </w:pPr>
      <w:r>
        <w:t>Piragua</w:t>
      </w:r>
    </w:p>
    <w:p w14:paraId="7E8EE3FD" w14:textId="7E5208BA" w:rsidR="009D1060" w:rsidRDefault="009D1060">
      <w:pPr>
        <w:pStyle w:val="Textoindependiente"/>
        <w:spacing w:line="278" w:lineRule="auto"/>
        <w:ind w:left="111" w:right="1184"/>
        <w:jc w:val="both"/>
      </w:pPr>
      <w:r>
        <w:t>Piscina</w:t>
      </w:r>
    </w:p>
    <w:p w14:paraId="3D09AFBC" w14:textId="7BF177D0" w:rsidR="009D1060" w:rsidRDefault="009D1060">
      <w:pPr>
        <w:pStyle w:val="Textoindependiente"/>
        <w:spacing w:line="278" w:lineRule="auto"/>
        <w:ind w:left="111" w:right="1184"/>
        <w:jc w:val="both"/>
      </w:pPr>
      <w:r>
        <w:t>Caballo</w:t>
      </w:r>
    </w:p>
    <w:p w14:paraId="683CD12F" w14:textId="1FBC034E" w:rsidR="009D1060" w:rsidRDefault="009D1060">
      <w:pPr>
        <w:pStyle w:val="Textoindependiente"/>
        <w:spacing w:line="278" w:lineRule="auto"/>
        <w:ind w:left="111" w:right="1184"/>
        <w:jc w:val="both"/>
      </w:pPr>
      <w:r>
        <w:t>Veladas</w:t>
      </w:r>
    </w:p>
    <w:p w14:paraId="0963DA28" w14:textId="78FF87D7" w:rsidR="009D1060" w:rsidRDefault="009D1060">
      <w:pPr>
        <w:pStyle w:val="Textoindependiente"/>
        <w:spacing w:line="278" w:lineRule="auto"/>
        <w:ind w:left="111" w:right="1184"/>
        <w:jc w:val="both"/>
      </w:pPr>
      <w:r>
        <w:t>Gymkhanas</w:t>
      </w:r>
    </w:p>
    <w:p w14:paraId="11897ACB" w14:textId="569FAF22" w:rsidR="009D1060" w:rsidRDefault="009D1060">
      <w:pPr>
        <w:pStyle w:val="Textoindependiente"/>
        <w:spacing w:line="278" w:lineRule="auto"/>
        <w:ind w:left="111" w:right="1184"/>
        <w:jc w:val="both"/>
      </w:pPr>
      <w:r>
        <w:t>Opcional de surf: 1 día 30 euros, 2 días 60 euros</w:t>
      </w:r>
    </w:p>
    <w:p w14:paraId="3E5308FE" w14:textId="77777777" w:rsidR="00BB6186" w:rsidRDefault="00BB6186">
      <w:pPr>
        <w:pStyle w:val="Textoindependiente"/>
        <w:rPr>
          <w:sz w:val="20"/>
        </w:rPr>
      </w:pPr>
    </w:p>
    <w:p w14:paraId="128CD231" w14:textId="77777777" w:rsidR="00BB6186" w:rsidRDefault="00BB6186">
      <w:pPr>
        <w:pStyle w:val="Textoindependiente"/>
        <w:rPr>
          <w:sz w:val="20"/>
        </w:rPr>
      </w:pPr>
    </w:p>
    <w:p w14:paraId="3F685414" w14:textId="77777777" w:rsidR="00BB6186" w:rsidRDefault="00BB6186" w:rsidP="00276964">
      <w:pPr>
        <w:pStyle w:val="Textoindependiente"/>
        <w:spacing w:before="6"/>
        <w:rPr>
          <w:sz w:val="20"/>
        </w:rPr>
      </w:pPr>
    </w:p>
    <w:p w14:paraId="206E5889" w14:textId="77777777" w:rsidR="00BB6186" w:rsidRDefault="00BB6186">
      <w:pPr>
        <w:pStyle w:val="Textoindependiente"/>
        <w:spacing w:before="1"/>
        <w:rPr>
          <w:sz w:val="17"/>
        </w:rPr>
      </w:pPr>
    </w:p>
    <w:p w14:paraId="44474E5F" w14:textId="77777777" w:rsidR="00BB6186" w:rsidRDefault="00BB6186">
      <w:pPr>
        <w:rPr>
          <w:sz w:val="17"/>
        </w:rPr>
        <w:sectPr w:rsidR="00BB6186" w:rsidSect="000222ED">
          <w:pgSz w:w="11910" w:h="16850"/>
          <w:pgMar w:top="780" w:right="0" w:bottom="0" w:left="1080" w:header="720" w:footer="720" w:gutter="0"/>
          <w:cols w:space="720"/>
        </w:sectPr>
      </w:pPr>
    </w:p>
    <w:p w14:paraId="7E965ABD" w14:textId="77777777" w:rsidR="00BB6186" w:rsidRDefault="00D13E19">
      <w:pPr>
        <w:pStyle w:val="Ttulo1"/>
      </w:pPr>
      <w:r>
        <w:rPr>
          <w:noProof/>
          <w:lang w:eastAsia="es-ES"/>
        </w:rPr>
        <w:lastRenderedPageBreak/>
        <w:drawing>
          <wp:anchor distT="0" distB="0" distL="0" distR="0" simplePos="0" relativeHeight="487402496" behindDoc="1" locked="0" layoutInCell="1" allowOverlap="1" wp14:anchorId="6B27BDF0" wp14:editId="6EAE89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72"/>
        </w:rPr>
        <w:t>A</w:t>
      </w:r>
      <w:r>
        <w:rPr>
          <w:spacing w:val="-1"/>
          <w:w w:val="146"/>
        </w:rPr>
        <w:t>l</w:t>
      </w:r>
      <w:r>
        <w:rPr>
          <w:spacing w:val="-1"/>
          <w:w w:val="109"/>
        </w:rPr>
        <w:t>i</w:t>
      </w:r>
      <w:r>
        <w:rPr>
          <w:spacing w:val="-1"/>
          <w:w w:val="73"/>
        </w:rPr>
        <w:t>m</w:t>
      </w:r>
      <w:r>
        <w:rPr>
          <w:spacing w:val="-1"/>
          <w:w w:val="60"/>
        </w:rPr>
        <w:t>e</w:t>
      </w:r>
      <w:r>
        <w:rPr>
          <w:spacing w:val="-1"/>
          <w:w w:val="87"/>
        </w:rPr>
        <w:t>n</w:t>
      </w:r>
      <w:r>
        <w:rPr>
          <w:spacing w:val="-1"/>
          <w:w w:val="101"/>
        </w:rPr>
        <w:t>t</w:t>
      </w:r>
      <w:r>
        <w:rPr>
          <w:spacing w:val="-1"/>
          <w:w w:val="6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ó</w:t>
      </w:r>
      <w:r>
        <w:rPr>
          <w:w w:val="87"/>
        </w:rPr>
        <w:t>n</w:t>
      </w:r>
    </w:p>
    <w:p w14:paraId="692408C2" w14:textId="77777777" w:rsidR="00BB6186" w:rsidRDefault="00D13E19">
      <w:pPr>
        <w:spacing w:before="722" w:line="278" w:lineRule="auto"/>
        <w:ind w:left="111" w:right="1194"/>
        <w:jc w:val="both"/>
        <w:rPr>
          <w:sz w:val="34"/>
        </w:rPr>
      </w:pPr>
      <w:r>
        <w:rPr>
          <w:sz w:val="34"/>
        </w:rPr>
        <w:t>Se</w:t>
      </w:r>
      <w:r>
        <w:rPr>
          <w:spacing w:val="-39"/>
          <w:sz w:val="34"/>
        </w:rPr>
        <w:t xml:space="preserve"> </w:t>
      </w:r>
      <w:r>
        <w:rPr>
          <w:sz w:val="34"/>
        </w:rPr>
        <w:t>realizan</w:t>
      </w:r>
      <w:r>
        <w:rPr>
          <w:spacing w:val="-38"/>
          <w:sz w:val="34"/>
        </w:rPr>
        <w:t xml:space="preserve"> </w:t>
      </w:r>
      <w:r>
        <w:rPr>
          <w:rFonts w:ascii="Arial"/>
          <w:b/>
          <w:sz w:val="34"/>
        </w:rPr>
        <w:t>4</w:t>
      </w:r>
      <w:r>
        <w:rPr>
          <w:rFonts w:ascii="Arial"/>
          <w:b/>
          <w:spacing w:val="-26"/>
          <w:sz w:val="34"/>
        </w:rPr>
        <w:t xml:space="preserve"> </w:t>
      </w:r>
      <w:r>
        <w:rPr>
          <w:rFonts w:ascii="Arial"/>
          <w:b/>
          <w:sz w:val="34"/>
        </w:rPr>
        <w:t>comidas</w:t>
      </w:r>
      <w:r>
        <w:rPr>
          <w:rFonts w:ascii="Arial"/>
          <w:b/>
          <w:spacing w:val="-25"/>
          <w:sz w:val="34"/>
        </w:rPr>
        <w:t xml:space="preserve"> </w:t>
      </w:r>
      <w:r>
        <w:rPr>
          <w:rFonts w:ascii="Arial"/>
          <w:b/>
          <w:sz w:val="34"/>
        </w:rPr>
        <w:t>diarias</w:t>
      </w:r>
      <w:r>
        <w:rPr>
          <w:sz w:val="34"/>
        </w:rPr>
        <w:t>:</w:t>
      </w:r>
      <w:r>
        <w:rPr>
          <w:spacing w:val="-34"/>
          <w:sz w:val="34"/>
        </w:rPr>
        <w:t xml:space="preserve"> </w:t>
      </w:r>
      <w:r>
        <w:rPr>
          <w:sz w:val="34"/>
        </w:rPr>
        <w:t>desayuno,</w:t>
      </w:r>
      <w:r>
        <w:rPr>
          <w:spacing w:val="-35"/>
          <w:sz w:val="34"/>
        </w:rPr>
        <w:t xml:space="preserve"> </w:t>
      </w:r>
      <w:r>
        <w:rPr>
          <w:sz w:val="34"/>
        </w:rPr>
        <w:t>comida,</w:t>
      </w:r>
      <w:r>
        <w:rPr>
          <w:spacing w:val="-34"/>
          <w:sz w:val="34"/>
        </w:rPr>
        <w:t xml:space="preserve"> </w:t>
      </w:r>
      <w:r>
        <w:rPr>
          <w:sz w:val="34"/>
        </w:rPr>
        <w:t>merienda y</w:t>
      </w:r>
      <w:r>
        <w:rPr>
          <w:spacing w:val="-21"/>
          <w:sz w:val="34"/>
        </w:rPr>
        <w:t xml:space="preserve"> </w:t>
      </w:r>
      <w:r>
        <w:rPr>
          <w:sz w:val="34"/>
        </w:rPr>
        <w:t>cena.</w:t>
      </w:r>
    </w:p>
    <w:p w14:paraId="2670DD4F" w14:textId="77777777" w:rsidR="00BB6186" w:rsidRDefault="00BB6186">
      <w:pPr>
        <w:pStyle w:val="Textoindependiente"/>
        <w:spacing w:before="8"/>
        <w:rPr>
          <w:sz w:val="39"/>
        </w:rPr>
      </w:pPr>
    </w:p>
    <w:p w14:paraId="52E6E994" w14:textId="77777777" w:rsidR="00BB6186" w:rsidRDefault="00D13E19">
      <w:pPr>
        <w:spacing w:line="278" w:lineRule="auto"/>
        <w:ind w:left="111" w:right="1192"/>
        <w:jc w:val="both"/>
        <w:rPr>
          <w:sz w:val="34"/>
        </w:rPr>
      </w:pPr>
      <w:r>
        <w:rPr>
          <w:sz w:val="34"/>
        </w:rPr>
        <w:t xml:space="preserve">Los menús están </w:t>
      </w:r>
      <w:r>
        <w:rPr>
          <w:rFonts w:ascii="Arial" w:hAnsi="Arial"/>
          <w:b/>
          <w:sz w:val="34"/>
        </w:rPr>
        <w:t>preparados en función directa de las actividades</w:t>
      </w:r>
      <w:r>
        <w:rPr>
          <w:rFonts w:ascii="Arial" w:hAnsi="Arial"/>
          <w:b/>
          <w:spacing w:val="-4"/>
          <w:sz w:val="34"/>
        </w:rPr>
        <w:t xml:space="preserve"> </w:t>
      </w:r>
      <w:r>
        <w:rPr>
          <w:rFonts w:ascii="Arial" w:hAnsi="Arial"/>
          <w:b/>
          <w:sz w:val="34"/>
        </w:rPr>
        <w:t>y</w:t>
      </w:r>
      <w:r>
        <w:rPr>
          <w:rFonts w:ascii="Arial" w:hAnsi="Arial"/>
          <w:b/>
          <w:spacing w:val="-4"/>
          <w:sz w:val="34"/>
        </w:rPr>
        <w:t xml:space="preserve"> </w:t>
      </w:r>
      <w:r>
        <w:rPr>
          <w:rFonts w:ascii="Arial" w:hAnsi="Arial"/>
          <w:b/>
          <w:sz w:val="34"/>
        </w:rPr>
        <w:t>edades</w:t>
      </w:r>
      <w:r>
        <w:rPr>
          <w:rFonts w:ascii="Arial" w:hAnsi="Arial"/>
          <w:b/>
          <w:spacing w:val="-4"/>
          <w:sz w:val="34"/>
        </w:rPr>
        <w:t xml:space="preserve"> </w:t>
      </w:r>
      <w:r>
        <w:rPr>
          <w:sz w:val="34"/>
        </w:rPr>
        <w:t>de</w:t>
      </w:r>
      <w:r>
        <w:rPr>
          <w:spacing w:val="-17"/>
          <w:sz w:val="34"/>
        </w:rPr>
        <w:t xml:space="preserve"> </w:t>
      </w:r>
      <w:r>
        <w:rPr>
          <w:sz w:val="34"/>
        </w:rPr>
        <w:t>los</w:t>
      </w:r>
      <w:r>
        <w:rPr>
          <w:spacing w:val="-17"/>
          <w:sz w:val="34"/>
        </w:rPr>
        <w:t xml:space="preserve"> </w:t>
      </w:r>
      <w:r>
        <w:rPr>
          <w:sz w:val="34"/>
        </w:rPr>
        <w:t>participantes,</w:t>
      </w:r>
      <w:r>
        <w:rPr>
          <w:spacing w:val="-17"/>
          <w:sz w:val="34"/>
        </w:rPr>
        <w:t xml:space="preserve"> </w:t>
      </w:r>
      <w:r>
        <w:rPr>
          <w:sz w:val="34"/>
        </w:rPr>
        <w:t>con</w:t>
      </w:r>
      <w:r>
        <w:rPr>
          <w:spacing w:val="-16"/>
          <w:sz w:val="34"/>
        </w:rPr>
        <w:t xml:space="preserve"> </w:t>
      </w:r>
      <w:r>
        <w:rPr>
          <w:sz w:val="34"/>
        </w:rPr>
        <w:t>una</w:t>
      </w:r>
      <w:r>
        <w:rPr>
          <w:spacing w:val="-17"/>
          <w:sz w:val="34"/>
        </w:rPr>
        <w:t xml:space="preserve"> </w:t>
      </w:r>
      <w:r>
        <w:rPr>
          <w:sz w:val="34"/>
        </w:rPr>
        <w:t>comida correcta, variada y</w:t>
      </w:r>
      <w:r>
        <w:rPr>
          <w:spacing w:val="-70"/>
          <w:sz w:val="34"/>
        </w:rPr>
        <w:t xml:space="preserve"> </w:t>
      </w:r>
      <w:r>
        <w:rPr>
          <w:sz w:val="34"/>
        </w:rPr>
        <w:t>equilibrada.</w:t>
      </w:r>
    </w:p>
    <w:p w14:paraId="7F9BB059" w14:textId="77777777" w:rsidR="00BB6186" w:rsidRDefault="00BB6186">
      <w:pPr>
        <w:pStyle w:val="Textoindependiente"/>
        <w:spacing w:before="8"/>
        <w:rPr>
          <w:sz w:val="39"/>
        </w:rPr>
      </w:pPr>
    </w:p>
    <w:p w14:paraId="12C94184" w14:textId="77777777" w:rsidR="00BB6186" w:rsidRDefault="00D13E19">
      <w:pPr>
        <w:pStyle w:val="Textoindependiente"/>
        <w:spacing w:line="278" w:lineRule="auto"/>
        <w:ind w:left="111" w:right="1184"/>
        <w:jc w:val="both"/>
      </w:pPr>
      <w:r>
        <w:t xml:space="preserve">Son </w:t>
      </w:r>
      <w:r>
        <w:rPr>
          <w:rFonts w:ascii="Arial" w:hAnsi="Arial"/>
          <w:b/>
        </w:rPr>
        <w:t>diseñados con antelación</w:t>
      </w:r>
      <w:r>
        <w:t xml:space="preserve">, lo que supone que la cocina se adapta a los horarios y actividades de los participantes del campamento. Por eso, es </w:t>
      </w:r>
      <w:proofErr w:type="gramStart"/>
      <w:r>
        <w:t>necesario</w:t>
      </w:r>
      <w:proofErr w:type="gramEnd"/>
      <w:r>
        <w:t xml:space="preserve"> además, avisar de las intolerancias y alergias.</w:t>
      </w:r>
    </w:p>
    <w:p w14:paraId="4DE3301B" w14:textId="77777777" w:rsidR="00BB6186" w:rsidRDefault="00BB6186">
      <w:pPr>
        <w:pStyle w:val="Textoindependiente"/>
        <w:spacing w:before="9"/>
        <w:rPr>
          <w:sz w:val="39"/>
        </w:rPr>
      </w:pPr>
    </w:p>
    <w:p w14:paraId="1FB95CC5" w14:textId="77777777" w:rsidR="00BB6186" w:rsidRDefault="00D13E19">
      <w:pPr>
        <w:pStyle w:val="Textoindependiente"/>
        <w:spacing w:line="278" w:lineRule="auto"/>
        <w:ind w:left="111" w:right="1185"/>
        <w:jc w:val="both"/>
      </w:pPr>
      <w:r>
        <w:t xml:space="preserve">El </w:t>
      </w:r>
      <w:r>
        <w:rPr>
          <w:rFonts w:ascii="Arial" w:hAnsi="Arial"/>
          <w:b/>
        </w:rPr>
        <w:t xml:space="preserve">desayuno </w:t>
      </w:r>
      <w:r>
        <w:t xml:space="preserve">estará compuesto de leche, zumos, cola </w:t>
      </w:r>
      <w:proofErr w:type="spellStart"/>
      <w:r>
        <w:t>coa</w:t>
      </w:r>
      <w:proofErr w:type="spellEnd"/>
      <w:r>
        <w:t>, tostadas, galletas, cereales y fruta, además, de algún</w:t>
      </w:r>
      <w:r>
        <w:rPr>
          <w:spacing w:val="-55"/>
        </w:rPr>
        <w:t xml:space="preserve"> </w:t>
      </w:r>
      <w:r>
        <w:t>otro alimento.</w:t>
      </w:r>
    </w:p>
    <w:p w14:paraId="2528A6B1" w14:textId="77777777" w:rsidR="00BB6186" w:rsidRDefault="00BB6186">
      <w:pPr>
        <w:pStyle w:val="Textoindependiente"/>
        <w:spacing w:before="8"/>
        <w:rPr>
          <w:sz w:val="39"/>
        </w:rPr>
      </w:pPr>
    </w:p>
    <w:p w14:paraId="238FA5D3" w14:textId="77777777" w:rsidR="00BB6186" w:rsidRDefault="00D13E19">
      <w:pPr>
        <w:pStyle w:val="Textoindependiente"/>
        <w:spacing w:before="1" w:line="278" w:lineRule="auto"/>
        <w:ind w:left="111" w:right="1184"/>
        <w:jc w:val="both"/>
      </w:pPr>
      <w:r>
        <w:t xml:space="preserve">La </w:t>
      </w:r>
      <w:r>
        <w:rPr>
          <w:rFonts w:ascii="Arial" w:hAnsi="Arial"/>
          <w:b/>
        </w:rPr>
        <w:t xml:space="preserve">comida </w:t>
      </w:r>
      <w:r>
        <w:t>estará compuesta de un primer plato principal, un segundo con guarnición, postre y pan. Los días que realicemos actividades externas durante esta hora, la comida será sustituida por bocata, bebida y fruta.</w:t>
      </w:r>
    </w:p>
    <w:p w14:paraId="58D95B1B" w14:textId="77777777" w:rsidR="00BB6186" w:rsidRDefault="00BB6186">
      <w:pPr>
        <w:pStyle w:val="Textoindependiente"/>
        <w:spacing w:before="9"/>
        <w:rPr>
          <w:sz w:val="39"/>
        </w:rPr>
      </w:pPr>
    </w:p>
    <w:p w14:paraId="2588F147" w14:textId="77777777" w:rsidR="00BB6186" w:rsidRDefault="00D13E19">
      <w:pPr>
        <w:pStyle w:val="Textoindependiente"/>
        <w:spacing w:line="278" w:lineRule="auto"/>
        <w:ind w:left="111" w:right="1190"/>
        <w:jc w:val="both"/>
      </w:pPr>
      <w:r>
        <w:t xml:space="preserve">La </w:t>
      </w:r>
      <w:r>
        <w:rPr>
          <w:rFonts w:ascii="Arial" w:hAnsi="Arial"/>
          <w:b/>
        </w:rPr>
        <w:t xml:space="preserve">merienda </w:t>
      </w:r>
      <w:r>
        <w:t>generalmente será de bocadillo, bollería o fruta.</w:t>
      </w:r>
    </w:p>
    <w:p w14:paraId="119CFBCD" w14:textId="77777777" w:rsidR="00BB6186" w:rsidRDefault="00BB6186">
      <w:pPr>
        <w:pStyle w:val="Textoindependiente"/>
        <w:spacing w:before="7"/>
        <w:rPr>
          <w:sz w:val="39"/>
        </w:rPr>
      </w:pPr>
    </w:p>
    <w:p w14:paraId="4E749421" w14:textId="31CB1E97" w:rsidR="00BB6186" w:rsidRDefault="00D13E19">
      <w:pPr>
        <w:pStyle w:val="Textoindependiente"/>
        <w:spacing w:line="278" w:lineRule="auto"/>
        <w:ind w:left="111" w:right="1190"/>
        <w:jc w:val="both"/>
      </w:pPr>
      <w:r>
        <w:t>La</w:t>
      </w:r>
      <w:r>
        <w:rPr>
          <w:spacing w:val="-31"/>
        </w:rPr>
        <w:t xml:space="preserve"> </w:t>
      </w:r>
      <w:r>
        <w:rPr>
          <w:rFonts w:ascii="Arial" w:hAnsi="Arial"/>
          <w:b/>
        </w:rPr>
        <w:t>cena</w:t>
      </w:r>
      <w:r>
        <w:rPr>
          <w:rFonts w:ascii="Arial" w:hAnsi="Arial"/>
          <w:b/>
          <w:spacing w:val="-18"/>
        </w:rPr>
        <w:t xml:space="preserve"> </w:t>
      </w:r>
      <w:r>
        <w:t>contará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plato</w:t>
      </w:r>
      <w:r>
        <w:rPr>
          <w:spacing w:val="-21"/>
        </w:rPr>
        <w:t xml:space="preserve"> </w:t>
      </w:r>
      <w:r>
        <w:t>principal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guarnición,</w:t>
      </w:r>
      <w:r>
        <w:rPr>
          <w:spacing w:val="-21"/>
        </w:rPr>
        <w:t xml:space="preserve"> </w:t>
      </w:r>
      <w:r>
        <w:t>pan y</w:t>
      </w:r>
      <w:r>
        <w:rPr>
          <w:spacing w:val="-21"/>
        </w:rPr>
        <w:t xml:space="preserve"> </w:t>
      </w:r>
      <w:r>
        <w:t>postre.</w:t>
      </w:r>
    </w:p>
    <w:p w14:paraId="696399B7" w14:textId="77777777" w:rsidR="00BB6186" w:rsidRDefault="00BB6186">
      <w:pPr>
        <w:spacing w:line="278" w:lineRule="auto"/>
        <w:jc w:val="both"/>
        <w:sectPr w:rsidR="00BB6186" w:rsidSect="000222ED">
          <w:pgSz w:w="11910" w:h="16850"/>
          <w:pgMar w:top="780" w:right="0" w:bottom="0" w:left="1080" w:header="720" w:footer="720" w:gutter="0"/>
          <w:cols w:space="720"/>
        </w:sectPr>
      </w:pPr>
    </w:p>
    <w:p w14:paraId="2D0CF89E" w14:textId="77777777" w:rsidR="00BB6186" w:rsidRDefault="00D13E19">
      <w:pPr>
        <w:pStyle w:val="Ttulo1"/>
        <w:ind w:left="605" w:right="0"/>
        <w:jc w:val="left"/>
      </w:pPr>
      <w:r>
        <w:rPr>
          <w:noProof/>
          <w:lang w:eastAsia="es-ES"/>
        </w:rPr>
        <w:lastRenderedPageBreak/>
        <w:drawing>
          <wp:anchor distT="0" distB="0" distL="0" distR="0" simplePos="0" relativeHeight="487403520" behindDoc="1" locked="0" layoutInCell="1" allowOverlap="1" wp14:anchorId="4B25E42C" wp14:editId="07AF4C92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7562850" cy="10696569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24"/>
        </w:rPr>
        <w:t>I</w:t>
      </w:r>
      <w:r>
        <w:rPr>
          <w:spacing w:val="-1"/>
          <w:w w:val="87"/>
        </w:rPr>
        <w:t>n</w:t>
      </w:r>
      <w:r>
        <w:rPr>
          <w:spacing w:val="-1"/>
          <w:w w:val="111"/>
        </w:rPr>
        <w:t>f</w:t>
      </w:r>
      <w:r>
        <w:rPr>
          <w:spacing w:val="-1"/>
          <w:w w:val="56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73"/>
        </w:rPr>
        <w:t>m</w:t>
      </w:r>
      <w:r>
        <w:rPr>
          <w:spacing w:val="-1"/>
          <w:w w:val="6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ó</w:t>
      </w:r>
      <w:r>
        <w:rPr>
          <w:w w:val="87"/>
        </w:rPr>
        <w:t>n</w:t>
      </w:r>
      <w:r>
        <w:rPr>
          <w:spacing w:val="-31"/>
        </w:rPr>
        <w:t xml:space="preserve"> </w:t>
      </w:r>
      <w:r>
        <w:rPr>
          <w:spacing w:val="-1"/>
          <w:w w:val="72"/>
        </w:rPr>
        <w:t>A</w:t>
      </w:r>
      <w:r>
        <w:rPr>
          <w:spacing w:val="-1"/>
          <w:w w:val="87"/>
        </w:rPr>
        <w:t>d</w:t>
      </w:r>
      <w:r>
        <w:rPr>
          <w:spacing w:val="-1"/>
          <w:w w:val="109"/>
        </w:rPr>
        <w:t>i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o</w:t>
      </w:r>
      <w:r>
        <w:rPr>
          <w:spacing w:val="-1"/>
          <w:w w:val="87"/>
        </w:rPr>
        <w:t>n</w:t>
      </w:r>
      <w:r>
        <w:rPr>
          <w:spacing w:val="-1"/>
          <w:w w:val="62"/>
        </w:rPr>
        <w:t>a</w:t>
      </w:r>
      <w:r>
        <w:rPr>
          <w:w w:val="146"/>
        </w:rPr>
        <w:t>l</w:t>
      </w:r>
    </w:p>
    <w:p w14:paraId="65AA97E4" w14:textId="77777777" w:rsidR="00BB6186" w:rsidRDefault="00D13E19">
      <w:pPr>
        <w:spacing w:before="720" w:line="285" w:lineRule="auto"/>
        <w:ind w:left="111" w:right="1191"/>
        <w:jc w:val="both"/>
        <w:rPr>
          <w:sz w:val="30"/>
        </w:rPr>
      </w:pPr>
      <w:r>
        <w:rPr>
          <w:rFonts w:ascii="Arial" w:hAnsi="Arial"/>
          <w:b/>
          <w:sz w:val="30"/>
        </w:rPr>
        <w:t xml:space="preserve">Personal: </w:t>
      </w:r>
      <w:r>
        <w:rPr>
          <w:sz w:val="30"/>
        </w:rPr>
        <w:t>el campamento cuenta con un director, un coordinador</w:t>
      </w:r>
      <w:r>
        <w:rPr>
          <w:spacing w:val="-32"/>
          <w:sz w:val="30"/>
        </w:rPr>
        <w:t xml:space="preserve"> </w:t>
      </w:r>
      <w:r>
        <w:rPr>
          <w:spacing w:val="-14"/>
          <w:sz w:val="30"/>
        </w:rPr>
        <w:t xml:space="preserve">y </w:t>
      </w:r>
      <w:r>
        <w:rPr>
          <w:sz w:val="30"/>
        </w:rPr>
        <w:t>monitores</w:t>
      </w:r>
      <w:r>
        <w:rPr>
          <w:spacing w:val="-53"/>
          <w:sz w:val="30"/>
        </w:rPr>
        <w:t xml:space="preserve"> </w:t>
      </w:r>
      <w:r>
        <w:rPr>
          <w:sz w:val="30"/>
        </w:rPr>
        <w:t>de</w:t>
      </w:r>
      <w:r>
        <w:rPr>
          <w:spacing w:val="-53"/>
          <w:sz w:val="30"/>
        </w:rPr>
        <w:t xml:space="preserve"> </w:t>
      </w:r>
      <w:r>
        <w:rPr>
          <w:sz w:val="30"/>
        </w:rPr>
        <w:t>tiempo</w:t>
      </w:r>
      <w:r>
        <w:rPr>
          <w:spacing w:val="-53"/>
          <w:sz w:val="30"/>
        </w:rPr>
        <w:t xml:space="preserve"> </w:t>
      </w:r>
      <w:r>
        <w:rPr>
          <w:sz w:val="30"/>
        </w:rPr>
        <w:t>libre,</w:t>
      </w:r>
      <w:r>
        <w:rPr>
          <w:spacing w:val="-53"/>
          <w:sz w:val="30"/>
        </w:rPr>
        <w:t xml:space="preserve"> </w:t>
      </w:r>
      <w:r>
        <w:rPr>
          <w:sz w:val="30"/>
        </w:rPr>
        <w:t>socorristas,</w:t>
      </w:r>
      <w:r>
        <w:rPr>
          <w:spacing w:val="-53"/>
          <w:sz w:val="30"/>
        </w:rPr>
        <w:t xml:space="preserve"> </w:t>
      </w:r>
      <w:r>
        <w:rPr>
          <w:sz w:val="30"/>
        </w:rPr>
        <w:t>personal</w:t>
      </w:r>
      <w:r>
        <w:rPr>
          <w:spacing w:val="-53"/>
          <w:sz w:val="30"/>
        </w:rPr>
        <w:t xml:space="preserve"> </w:t>
      </w:r>
      <w:r>
        <w:rPr>
          <w:sz w:val="30"/>
        </w:rPr>
        <w:t>de</w:t>
      </w:r>
      <w:r>
        <w:rPr>
          <w:spacing w:val="-53"/>
          <w:sz w:val="30"/>
        </w:rPr>
        <w:t xml:space="preserve"> </w:t>
      </w:r>
      <w:r>
        <w:rPr>
          <w:sz w:val="30"/>
        </w:rPr>
        <w:t>cocina</w:t>
      </w:r>
      <w:r>
        <w:rPr>
          <w:spacing w:val="-53"/>
          <w:sz w:val="30"/>
        </w:rPr>
        <w:t xml:space="preserve"> </w:t>
      </w:r>
      <w:r>
        <w:rPr>
          <w:sz w:val="30"/>
        </w:rPr>
        <w:t>y</w:t>
      </w:r>
      <w:r>
        <w:rPr>
          <w:spacing w:val="-53"/>
          <w:sz w:val="30"/>
        </w:rPr>
        <w:t xml:space="preserve"> </w:t>
      </w:r>
      <w:r>
        <w:rPr>
          <w:sz w:val="30"/>
        </w:rPr>
        <w:t xml:space="preserve">limpieza propia del campamento. Hay un monitor responsable por </w:t>
      </w:r>
      <w:r>
        <w:rPr>
          <w:spacing w:val="-3"/>
          <w:sz w:val="30"/>
        </w:rPr>
        <w:t xml:space="preserve">cada </w:t>
      </w:r>
      <w:r>
        <w:rPr>
          <w:sz w:val="30"/>
        </w:rPr>
        <w:t xml:space="preserve">grupo de </w:t>
      </w:r>
      <w:r w:rsidR="002E1E7D">
        <w:rPr>
          <w:sz w:val="30"/>
        </w:rPr>
        <w:t>10</w:t>
      </w:r>
      <w:r>
        <w:rPr>
          <w:spacing w:val="-55"/>
          <w:sz w:val="30"/>
        </w:rPr>
        <w:t xml:space="preserve"> </w:t>
      </w:r>
      <w:r>
        <w:rPr>
          <w:sz w:val="30"/>
        </w:rPr>
        <w:t>niños</w:t>
      </w:r>
      <w:r w:rsidR="002E1E7D">
        <w:rPr>
          <w:sz w:val="30"/>
        </w:rPr>
        <w:t xml:space="preserve">, como legalmente no exige el </w:t>
      </w:r>
      <w:proofErr w:type="spellStart"/>
      <w:r w:rsidR="002E1E7D">
        <w:rPr>
          <w:sz w:val="30"/>
        </w:rPr>
        <w:t>Principadod</w:t>
      </w:r>
      <w:proofErr w:type="spellEnd"/>
      <w:r w:rsidR="002E1E7D">
        <w:rPr>
          <w:sz w:val="30"/>
        </w:rPr>
        <w:t xml:space="preserve"> de Asturias</w:t>
      </w:r>
      <w:r>
        <w:rPr>
          <w:sz w:val="30"/>
        </w:rPr>
        <w:t>.</w:t>
      </w:r>
    </w:p>
    <w:p w14:paraId="5C920581" w14:textId="77777777" w:rsidR="00BB6186" w:rsidRDefault="00D13E19">
      <w:pPr>
        <w:tabs>
          <w:tab w:val="left" w:pos="865"/>
          <w:tab w:val="left" w:pos="2097"/>
          <w:tab w:val="left" w:pos="2299"/>
          <w:tab w:val="left" w:pos="2580"/>
          <w:tab w:val="left" w:pos="2802"/>
          <w:tab w:val="left" w:pos="3313"/>
          <w:tab w:val="left" w:pos="3440"/>
          <w:tab w:val="left" w:pos="3938"/>
          <w:tab w:val="left" w:pos="4037"/>
          <w:tab w:val="left" w:pos="4371"/>
          <w:tab w:val="left" w:pos="4889"/>
          <w:tab w:val="left" w:pos="5176"/>
          <w:tab w:val="left" w:pos="5492"/>
          <w:tab w:val="left" w:pos="5632"/>
          <w:tab w:val="left" w:pos="6099"/>
          <w:tab w:val="left" w:pos="6739"/>
          <w:tab w:val="left" w:pos="6889"/>
          <w:tab w:val="left" w:pos="6979"/>
          <w:tab w:val="left" w:pos="7314"/>
          <w:tab w:val="left" w:pos="7462"/>
          <w:tab w:val="left" w:pos="7634"/>
          <w:tab w:val="left" w:pos="7701"/>
          <w:tab w:val="left" w:pos="7831"/>
          <w:tab w:val="left" w:pos="8475"/>
          <w:tab w:val="left" w:pos="9208"/>
          <w:tab w:val="left" w:pos="9276"/>
          <w:tab w:val="left" w:pos="9492"/>
        </w:tabs>
        <w:spacing w:before="150" w:line="285" w:lineRule="auto"/>
        <w:ind w:left="111" w:right="1184"/>
        <w:rPr>
          <w:sz w:val="30"/>
        </w:rPr>
      </w:pPr>
      <w:r>
        <w:rPr>
          <w:rFonts w:ascii="Arial" w:hAnsi="Arial"/>
          <w:b/>
          <w:sz w:val="30"/>
        </w:rPr>
        <w:t>Monitores:</w:t>
      </w:r>
      <w:r>
        <w:rPr>
          <w:rFonts w:ascii="Arial" w:hAnsi="Arial"/>
          <w:b/>
          <w:sz w:val="30"/>
        </w:rPr>
        <w:tab/>
      </w:r>
      <w:r>
        <w:rPr>
          <w:sz w:val="30"/>
        </w:rPr>
        <w:t>compuesto</w:t>
      </w:r>
      <w:r>
        <w:rPr>
          <w:sz w:val="30"/>
        </w:rPr>
        <w:tab/>
      </w:r>
      <w:r>
        <w:rPr>
          <w:sz w:val="30"/>
        </w:rPr>
        <w:tab/>
        <w:t>por</w:t>
      </w:r>
      <w:r>
        <w:rPr>
          <w:sz w:val="30"/>
        </w:rPr>
        <w:tab/>
        <w:t>un</w:t>
      </w:r>
      <w:r>
        <w:rPr>
          <w:sz w:val="30"/>
        </w:rPr>
        <w:tab/>
      </w:r>
      <w:r>
        <w:rPr>
          <w:sz w:val="30"/>
        </w:rPr>
        <w:tab/>
        <w:t>equipo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de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2"/>
          <w:w w:val="95"/>
          <w:sz w:val="30"/>
        </w:rPr>
        <w:t xml:space="preserve">responsables, </w:t>
      </w:r>
      <w:r>
        <w:rPr>
          <w:sz w:val="30"/>
        </w:rPr>
        <w:t>específicamente</w:t>
      </w:r>
      <w:r>
        <w:rPr>
          <w:sz w:val="30"/>
        </w:rPr>
        <w:tab/>
      </w:r>
      <w:r>
        <w:rPr>
          <w:sz w:val="30"/>
        </w:rPr>
        <w:tab/>
        <w:t>seleccionados</w:t>
      </w:r>
      <w:r>
        <w:rPr>
          <w:sz w:val="30"/>
        </w:rPr>
        <w:tab/>
      </w:r>
      <w:r>
        <w:rPr>
          <w:sz w:val="30"/>
        </w:rPr>
        <w:tab/>
        <w:t>con</w:t>
      </w:r>
      <w:r>
        <w:rPr>
          <w:sz w:val="30"/>
        </w:rPr>
        <w:tab/>
        <w:t>amplia</w:t>
      </w:r>
      <w:r>
        <w:rPr>
          <w:sz w:val="30"/>
        </w:rPr>
        <w:tab/>
      </w:r>
      <w:r>
        <w:rPr>
          <w:sz w:val="30"/>
        </w:rPr>
        <w:tab/>
        <w:t>experiencia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18"/>
          <w:sz w:val="30"/>
        </w:rPr>
        <w:t xml:space="preserve">y </w:t>
      </w:r>
      <w:r>
        <w:rPr>
          <w:sz w:val="30"/>
        </w:rPr>
        <w:t>preparación</w:t>
      </w:r>
      <w:r>
        <w:rPr>
          <w:spacing w:val="-16"/>
          <w:sz w:val="30"/>
        </w:rPr>
        <w:t xml:space="preserve"> </w:t>
      </w:r>
      <w:r>
        <w:rPr>
          <w:sz w:val="30"/>
        </w:rPr>
        <w:t>en</w:t>
      </w:r>
      <w:r>
        <w:rPr>
          <w:spacing w:val="-16"/>
          <w:sz w:val="30"/>
        </w:rPr>
        <w:t xml:space="preserve"> </w:t>
      </w:r>
      <w:r>
        <w:rPr>
          <w:sz w:val="30"/>
        </w:rPr>
        <w:t>el</w:t>
      </w:r>
      <w:r>
        <w:rPr>
          <w:spacing w:val="-15"/>
          <w:sz w:val="30"/>
        </w:rPr>
        <w:t xml:space="preserve"> </w:t>
      </w:r>
      <w:r>
        <w:rPr>
          <w:sz w:val="30"/>
        </w:rPr>
        <w:t>campo</w:t>
      </w:r>
      <w:r>
        <w:rPr>
          <w:spacing w:val="-16"/>
          <w:sz w:val="30"/>
        </w:rPr>
        <w:t xml:space="preserve"> </w:t>
      </w:r>
      <w:r>
        <w:rPr>
          <w:sz w:val="30"/>
        </w:rPr>
        <w:t>de</w:t>
      </w:r>
      <w:r>
        <w:rPr>
          <w:spacing w:val="-16"/>
          <w:sz w:val="30"/>
        </w:rPr>
        <w:t xml:space="preserve"> </w:t>
      </w:r>
      <w:r>
        <w:rPr>
          <w:sz w:val="30"/>
        </w:rPr>
        <w:t>trabajo</w:t>
      </w:r>
      <w:r>
        <w:rPr>
          <w:spacing w:val="-15"/>
          <w:sz w:val="30"/>
        </w:rPr>
        <w:t xml:space="preserve"> </w:t>
      </w:r>
      <w:r>
        <w:rPr>
          <w:sz w:val="30"/>
        </w:rPr>
        <w:t>con</w:t>
      </w:r>
      <w:r>
        <w:rPr>
          <w:spacing w:val="-16"/>
          <w:sz w:val="30"/>
        </w:rPr>
        <w:t xml:space="preserve"> </w:t>
      </w:r>
      <w:r>
        <w:rPr>
          <w:sz w:val="30"/>
        </w:rPr>
        <w:t>niños,</w:t>
      </w:r>
      <w:r>
        <w:rPr>
          <w:spacing w:val="-16"/>
          <w:sz w:val="30"/>
        </w:rPr>
        <w:t xml:space="preserve"> </w:t>
      </w:r>
      <w:r>
        <w:rPr>
          <w:sz w:val="30"/>
        </w:rPr>
        <w:t>animación</w:t>
      </w:r>
      <w:r>
        <w:rPr>
          <w:spacing w:val="-15"/>
          <w:sz w:val="30"/>
        </w:rPr>
        <w:t xml:space="preserve"> </w:t>
      </w:r>
      <w:r>
        <w:rPr>
          <w:sz w:val="30"/>
        </w:rPr>
        <w:t>juvenil</w:t>
      </w:r>
      <w:r>
        <w:rPr>
          <w:spacing w:val="-16"/>
          <w:sz w:val="30"/>
        </w:rPr>
        <w:t xml:space="preserve"> </w:t>
      </w:r>
      <w:r>
        <w:rPr>
          <w:sz w:val="30"/>
        </w:rPr>
        <w:t>y tiempo</w:t>
      </w:r>
      <w:r>
        <w:rPr>
          <w:spacing w:val="-40"/>
          <w:sz w:val="30"/>
        </w:rPr>
        <w:t xml:space="preserve"> </w:t>
      </w:r>
      <w:r>
        <w:rPr>
          <w:sz w:val="30"/>
        </w:rPr>
        <w:t>libre,</w:t>
      </w:r>
      <w:r>
        <w:rPr>
          <w:spacing w:val="-40"/>
          <w:sz w:val="30"/>
        </w:rPr>
        <w:t xml:space="preserve"> </w:t>
      </w:r>
      <w:r>
        <w:rPr>
          <w:sz w:val="30"/>
        </w:rPr>
        <w:t>y</w:t>
      </w:r>
      <w:r>
        <w:rPr>
          <w:spacing w:val="-40"/>
          <w:sz w:val="30"/>
        </w:rPr>
        <w:t xml:space="preserve"> </w:t>
      </w:r>
      <w:r>
        <w:rPr>
          <w:sz w:val="30"/>
        </w:rPr>
        <w:t>la</w:t>
      </w:r>
      <w:r>
        <w:rPr>
          <w:spacing w:val="-40"/>
          <w:sz w:val="30"/>
        </w:rPr>
        <w:t xml:space="preserve"> </w:t>
      </w:r>
      <w:r>
        <w:rPr>
          <w:sz w:val="30"/>
        </w:rPr>
        <w:t>titulación</w:t>
      </w:r>
      <w:r>
        <w:rPr>
          <w:spacing w:val="-40"/>
          <w:sz w:val="30"/>
        </w:rPr>
        <w:t xml:space="preserve"> </w:t>
      </w:r>
      <w:r>
        <w:rPr>
          <w:sz w:val="30"/>
        </w:rPr>
        <w:t>requerida</w:t>
      </w:r>
      <w:r>
        <w:rPr>
          <w:spacing w:val="-40"/>
          <w:sz w:val="30"/>
        </w:rPr>
        <w:t xml:space="preserve"> </w:t>
      </w:r>
      <w:r>
        <w:rPr>
          <w:sz w:val="30"/>
        </w:rPr>
        <w:t>por</w:t>
      </w:r>
      <w:r>
        <w:rPr>
          <w:spacing w:val="-40"/>
          <w:sz w:val="30"/>
        </w:rPr>
        <w:t xml:space="preserve"> </w:t>
      </w:r>
      <w:r>
        <w:rPr>
          <w:sz w:val="30"/>
        </w:rPr>
        <w:t>el</w:t>
      </w:r>
      <w:r>
        <w:rPr>
          <w:spacing w:val="-40"/>
          <w:sz w:val="30"/>
        </w:rPr>
        <w:t xml:space="preserve"> </w:t>
      </w:r>
      <w:r>
        <w:rPr>
          <w:sz w:val="30"/>
        </w:rPr>
        <w:t>Principado</w:t>
      </w:r>
      <w:r>
        <w:rPr>
          <w:spacing w:val="-40"/>
          <w:sz w:val="30"/>
        </w:rPr>
        <w:t xml:space="preserve"> </w:t>
      </w:r>
      <w:r>
        <w:rPr>
          <w:sz w:val="30"/>
        </w:rPr>
        <w:t>de</w:t>
      </w:r>
      <w:r>
        <w:rPr>
          <w:spacing w:val="-40"/>
          <w:sz w:val="30"/>
        </w:rPr>
        <w:t xml:space="preserve"> </w:t>
      </w:r>
      <w:r>
        <w:rPr>
          <w:sz w:val="30"/>
        </w:rPr>
        <w:t>Asturias. Los</w:t>
      </w:r>
      <w:r>
        <w:rPr>
          <w:sz w:val="30"/>
        </w:rPr>
        <w:tab/>
        <w:t>monitores, así</w:t>
      </w:r>
      <w:r>
        <w:rPr>
          <w:sz w:val="30"/>
        </w:rPr>
        <w:tab/>
        <w:t>como</w:t>
      </w:r>
      <w:r>
        <w:rPr>
          <w:sz w:val="30"/>
        </w:rPr>
        <w:tab/>
        <w:t>el</w:t>
      </w:r>
      <w:r>
        <w:rPr>
          <w:sz w:val="30"/>
        </w:rPr>
        <w:tab/>
        <w:t>coordinador</w:t>
      </w:r>
      <w:r>
        <w:rPr>
          <w:sz w:val="30"/>
        </w:rPr>
        <w:tab/>
      </w:r>
      <w:r>
        <w:rPr>
          <w:sz w:val="30"/>
        </w:rPr>
        <w:tab/>
        <w:t>y</w:t>
      </w:r>
      <w:r>
        <w:rPr>
          <w:sz w:val="30"/>
        </w:rPr>
        <w:tab/>
        <w:t>el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director</w:t>
      </w:r>
      <w:r>
        <w:rPr>
          <w:sz w:val="30"/>
        </w:rPr>
        <w:tab/>
      </w:r>
      <w:r>
        <w:rPr>
          <w:spacing w:val="-4"/>
          <w:sz w:val="30"/>
        </w:rPr>
        <w:t xml:space="preserve">del </w:t>
      </w:r>
      <w:r>
        <w:rPr>
          <w:w w:val="95"/>
          <w:sz w:val="30"/>
        </w:rPr>
        <w:t>campamento,</w:t>
      </w:r>
      <w:r>
        <w:rPr>
          <w:w w:val="95"/>
          <w:sz w:val="30"/>
        </w:rPr>
        <w:tab/>
      </w:r>
      <w:r>
        <w:rPr>
          <w:w w:val="95"/>
          <w:sz w:val="30"/>
        </w:rPr>
        <w:tab/>
      </w:r>
      <w:r>
        <w:rPr>
          <w:sz w:val="30"/>
        </w:rPr>
        <w:t>tienen</w:t>
      </w:r>
      <w:r>
        <w:rPr>
          <w:sz w:val="30"/>
        </w:rPr>
        <w:tab/>
      </w:r>
      <w:r>
        <w:rPr>
          <w:sz w:val="30"/>
        </w:rPr>
        <w:tab/>
        <w:t>la</w:t>
      </w:r>
      <w:r>
        <w:rPr>
          <w:sz w:val="30"/>
        </w:rPr>
        <w:tab/>
        <w:t>titulación</w:t>
      </w:r>
      <w:r>
        <w:rPr>
          <w:sz w:val="30"/>
        </w:rPr>
        <w:tab/>
        <w:t>exigida</w:t>
      </w:r>
      <w:r>
        <w:rPr>
          <w:sz w:val="30"/>
        </w:rPr>
        <w:tab/>
        <w:t>para</w:t>
      </w:r>
      <w:r>
        <w:rPr>
          <w:sz w:val="30"/>
        </w:rPr>
        <w:tab/>
      </w:r>
      <w:r>
        <w:rPr>
          <w:sz w:val="30"/>
        </w:rPr>
        <w:tab/>
        <w:t>este</w:t>
      </w:r>
      <w:r>
        <w:rPr>
          <w:sz w:val="30"/>
        </w:rPr>
        <w:tab/>
        <w:t>tipo</w:t>
      </w:r>
      <w:r>
        <w:rPr>
          <w:sz w:val="30"/>
        </w:rPr>
        <w:tab/>
      </w:r>
      <w:r>
        <w:rPr>
          <w:sz w:val="30"/>
        </w:rPr>
        <w:tab/>
        <w:t>de actividades.</w:t>
      </w:r>
    </w:p>
    <w:p w14:paraId="166B5432" w14:textId="77777777" w:rsidR="009D1060" w:rsidRDefault="009D1060">
      <w:pPr>
        <w:spacing w:line="285" w:lineRule="auto"/>
        <w:ind w:left="111" w:right="1194"/>
        <w:jc w:val="both"/>
        <w:rPr>
          <w:sz w:val="30"/>
        </w:rPr>
      </w:pPr>
    </w:p>
    <w:p w14:paraId="68EA137B" w14:textId="66C63BB1" w:rsidR="00BB6186" w:rsidRDefault="00D13E19">
      <w:pPr>
        <w:spacing w:line="285" w:lineRule="auto"/>
        <w:ind w:left="111" w:right="1194"/>
        <w:jc w:val="both"/>
        <w:rPr>
          <w:sz w:val="30"/>
        </w:rPr>
      </w:pPr>
      <w:r>
        <w:rPr>
          <w:sz w:val="30"/>
        </w:rPr>
        <w:t xml:space="preserve">Para las actividades específicas como el surf o </w:t>
      </w:r>
      <w:r w:rsidR="009D1060">
        <w:rPr>
          <w:sz w:val="30"/>
        </w:rPr>
        <w:t>la piragua</w:t>
      </w:r>
      <w:r>
        <w:rPr>
          <w:sz w:val="30"/>
        </w:rPr>
        <w:t xml:space="preserve">, contamos con monitores titulados para dicha actividad, ajenos </w:t>
      </w:r>
      <w:r>
        <w:rPr>
          <w:spacing w:val="-6"/>
          <w:sz w:val="30"/>
        </w:rPr>
        <w:t xml:space="preserve">al </w:t>
      </w:r>
      <w:r>
        <w:rPr>
          <w:sz w:val="30"/>
        </w:rPr>
        <w:t>campamento,</w:t>
      </w:r>
      <w:r>
        <w:rPr>
          <w:spacing w:val="-42"/>
          <w:sz w:val="30"/>
        </w:rPr>
        <w:t xml:space="preserve"> </w:t>
      </w:r>
      <w:r>
        <w:rPr>
          <w:sz w:val="30"/>
        </w:rPr>
        <w:t>que</w:t>
      </w:r>
      <w:r>
        <w:rPr>
          <w:spacing w:val="-41"/>
          <w:sz w:val="30"/>
        </w:rPr>
        <w:t xml:space="preserve"> </w:t>
      </w:r>
      <w:r>
        <w:rPr>
          <w:sz w:val="30"/>
        </w:rPr>
        <w:t>son</w:t>
      </w:r>
      <w:r>
        <w:rPr>
          <w:spacing w:val="-42"/>
          <w:sz w:val="30"/>
        </w:rPr>
        <w:t xml:space="preserve"> </w:t>
      </w:r>
      <w:r>
        <w:rPr>
          <w:sz w:val="30"/>
        </w:rPr>
        <w:t>los</w:t>
      </w:r>
      <w:r>
        <w:rPr>
          <w:spacing w:val="-41"/>
          <w:sz w:val="30"/>
        </w:rPr>
        <w:t xml:space="preserve"> </w:t>
      </w:r>
      <w:r>
        <w:rPr>
          <w:sz w:val="30"/>
        </w:rPr>
        <w:t>que</w:t>
      </w:r>
      <w:r>
        <w:rPr>
          <w:spacing w:val="-42"/>
          <w:sz w:val="30"/>
        </w:rPr>
        <w:t xml:space="preserve"> </w:t>
      </w:r>
      <w:r>
        <w:rPr>
          <w:sz w:val="30"/>
        </w:rPr>
        <w:t>organizan</w:t>
      </w:r>
      <w:r>
        <w:rPr>
          <w:spacing w:val="-41"/>
          <w:sz w:val="30"/>
        </w:rPr>
        <w:t xml:space="preserve"> </w:t>
      </w:r>
      <w:r>
        <w:rPr>
          <w:sz w:val="30"/>
        </w:rPr>
        <w:t>su</w:t>
      </w:r>
      <w:r>
        <w:rPr>
          <w:spacing w:val="-42"/>
          <w:sz w:val="30"/>
        </w:rPr>
        <w:t xml:space="preserve"> </w:t>
      </w:r>
      <w:r>
        <w:rPr>
          <w:sz w:val="30"/>
        </w:rPr>
        <w:t>actividad</w:t>
      </w:r>
      <w:r>
        <w:rPr>
          <w:spacing w:val="-41"/>
          <w:sz w:val="30"/>
        </w:rPr>
        <w:t xml:space="preserve"> </w:t>
      </w:r>
      <w:r>
        <w:rPr>
          <w:sz w:val="30"/>
        </w:rPr>
        <w:t>diariamente.</w:t>
      </w:r>
    </w:p>
    <w:p w14:paraId="76FA4BEB" w14:textId="597303E5" w:rsidR="00BB6186" w:rsidRDefault="00D13E19">
      <w:pPr>
        <w:spacing w:before="279" w:line="285" w:lineRule="auto"/>
        <w:ind w:left="111" w:right="1184"/>
        <w:jc w:val="both"/>
        <w:rPr>
          <w:sz w:val="30"/>
        </w:rPr>
      </w:pPr>
      <w:r>
        <w:rPr>
          <w:rFonts w:ascii="Arial" w:hAnsi="Arial"/>
          <w:b/>
          <w:sz w:val="30"/>
        </w:rPr>
        <w:t xml:space="preserve">Sanidad: </w:t>
      </w:r>
      <w:r>
        <w:rPr>
          <w:sz w:val="30"/>
        </w:rPr>
        <w:t xml:space="preserve">contamos con personal sanitario en el propio campamento (personal de enfermería) además de centro médico en el mismo pueblo. En </w:t>
      </w:r>
      <w:r w:rsidR="009D1060">
        <w:rPr>
          <w:sz w:val="30"/>
        </w:rPr>
        <w:t>la misma localidad contamos con servicio médico de urgencias</w:t>
      </w:r>
      <w:r>
        <w:rPr>
          <w:sz w:val="30"/>
        </w:rPr>
        <w:t xml:space="preserve"> y centro hospitalario. en Avilés, a tan solo 15 minutos. Para ello, contamos con un vehículo 24 horas disponible.</w:t>
      </w:r>
    </w:p>
    <w:p w14:paraId="5FCE9F48" w14:textId="77777777" w:rsidR="009D1060" w:rsidRDefault="009D1060">
      <w:pPr>
        <w:spacing w:line="285" w:lineRule="auto"/>
        <w:ind w:left="111" w:right="1186"/>
        <w:jc w:val="both"/>
        <w:rPr>
          <w:sz w:val="30"/>
        </w:rPr>
      </w:pPr>
    </w:p>
    <w:p w14:paraId="7B3F6855" w14:textId="2C69542A" w:rsidR="00BB6186" w:rsidRDefault="00D13E19">
      <w:pPr>
        <w:spacing w:line="285" w:lineRule="auto"/>
        <w:ind w:left="111" w:right="1186"/>
        <w:jc w:val="both"/>
        <w:rPr>
          <w:sz w:val="30"/>
        </w:rPr>
      </w:pPr>
      <w:r>
        <w:rPr>
          <w:sz w:val="30"/>
        </w:rPr>
        <w:t xml:space="preserve">Disponemos de seguro de accidentes y responsabilidad civil. El personal sanitario del campamento </w:t>
      </w:r>
      <w:proofErr w:type="gramStart"/>
      <w:r>
        <w:rPr>
          <w:sz w:val="30"/>
        </w:rPr>
        <w:t>dispensará</w:t>
      </w:r>
      <w:proofErr w:type="gramEnd"/>
      <w:r>
        <w:rPr>
          <w:sz w:val="30"/>
        </w:rPr>
        <w:t xml:space="preserve"> además, </w:t>
      </w:r>
      <w:r>
        <w:rPr>
          <w:spacing w:val="-4"/>
          <w:sz w:val="30"/>
        </w:rPr>
        <w:t xml:space="preserve">las </w:t>
      </w:r>
      <w:r>
        <w:rPr>
          <w:sz w:val="30"/>
        </w:rPr>
        <w:t>medicinas necesarias que nos hayáis hecho llegar previamente</w:t>
      </w:r>
      <w:r>
        <w:rPr>
          <w:spacing w:val="-50"/>
          <w:sz w:val="30"/>
        </w:rPr>
        <w:t xml:space="preserve"> </w:t>
      </w:r>
      <w:r>
        <w:rPr>
          <w:sz w:val="30"/>
        </w:rPr>
        <w:t>en las hojas</w:t>
      </w:r>
      <w:r>
        <w:rPr>
          <w:spacing w:val="-38"/>
          <w:sz w:val="30"/>
        </w:rPr>
        <w:t xml:space="preserve"> </w:t>
      </w:r>
      <w:r>
        <w:rPr>
          <w:sz w:val="30"/>
        </w:rPr>
        <w:t>correspondientes.</w:t>
      </w:r>
    </w:p>
    <w:p w14:paraId="4A928FB9" w14:textId="77777777" w:rsidR="00276964" w:rsidRDefault="00276964">
      <w:pPr>
        <w:spacing w:line="285" w:lineRule="auto"/>
        <w:ind w:left="111" w:right="1184"/>
        <w:jc w:val="both"/>
        <w:rPr>
          <w:sz w:val="30"/>
        </w:rPr>
      </w:pPr>
    </w:p>
    <w:p w14:paraId="73A07602" w14:textId="77777777" w:rsidR="00BB6186" w:rsidRDefault="00D13E19">
      <w:pPr>
        <w:spacing w:line="285" w:lineRule="auto"/>
        <w:ind w:left="111" w:right="1184"/>
        <w:jc w:val="both"/>
        <w:rPr>
          <w:sz w:val="30"/>
        </w:rPr>
      </w:pPr>
      <w:r>
        <w:rPr>
          <w:sz w:val="30"/>
        </w:rPr>
        <w:t>En caso de urgencia o necesidad, y antes de tomar cualquier decisión al respecto, nos pondremos en contacto con los padres para informar de la situación.</w:t>
      </w:r>
    </w:p>
    <w:p w14:paraId="6DDC27B4" w14:textId="77777777" w:rsidR="00BB6186" w:rsidRDefault="00D13E19">
      <w:pPr>
        <w:spacing w:before="266" w:line="285" w:lineRule="auto"/>
        <w:ind w:left="111" w:right="1184"/>
        <w:jc w:val="both"/>
        <w:rPr>
          <w:sz w:val="30"/>
        </w:rPr>
      </w:pPr>
      <w:r>
        <w:rPr>
          <w:noProof/>
          <w:lang w:eastAsia="es-ES"/>
        </w:rPr>
        <w:drawing>
          <wp:anchor distT="0" distB="0" distL="0" distR="0" simplePos="0" relativeHeight="15744512" behindDoc="0" locked="0" layoutInCell="1" allowOverlap="1" wp14:anchorId="6B1935AF" wp14:editId="412D60B4">
            <wp:simplePos x="0" y="0"/>
            <wp:positionH relativeFrom="page">
              <wp:posOffset>6809720</wp:posOffset>
            </wp:positionH>
            <wp:positionV relativeFrom="paragraph">
              <wp:posOffset>933859</wp:posOffset>
            </wp:positionV>
            <wp:extent cx="753105" cy="533838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05" cy="53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0"/>
        </w:rPr>
        <w:t xml:space="preserve">Comunicación: </w:t>
      </w:r>
      <w:r>
        <w:rPr>
          <w:sz w:val="30"/>
        </w:rPr>
        <w:t xml:space="preserve">disponemos de un teléfono 24 horas </w:t>
      </w:r>
      <w:r>
        <w:rPr>
          <w:spacing w:val="-3"/>
          <w:sz w:val="30"/>
        </w:rPr>
        <w:t xml:space="preserve">para </w:t>
      </w:r>
      <w:r>
        <w:rPr>
          <w:sz w:val="30"/>
        </w:rPr>
        <w:t>cualquier emergencia. Los participantes, si disponen de</w:t>
      </w:r>
      <w:r>
        <w:rPr>
          <w:spacing w:val="-43"/>
          <w:sz w:val="30"/>
        </w:rPr>
        <w:t xml:space="preserve"> </w:t>
      </w:r>
      <w:r>
        <w:rPr>
          <w:sz w:val="30"/>
        </w:rPr>
        <w:t xml:space="preserve">teléfono </w:t>
      </w:r>
    </w:p>
    <w:p w14:paraId="31EC23B2" w14:textId="77777777" w:rsidR="00BB6186" w:rsidRDefault="00BB6186">
      <w:pPr>
        <w:spacing w:line="285" w:lineRule="auto"/>
        <w:jc w:val="both"/>
        <w:rPr>
          <w:sz w:val="30"/>
        </w:rPr>
        <w:sectPr w:rsidR="00BB6186" w:rsidSect="000222ED">
          <w:pgSz w:w="11910" w:h="16850"/>
          <w:pgMar w:top="780" w:right="0" w:bottom="0" w:left="1080" w:header="720" w:footer="720" w:gutter="0"/>
          <w:cols w:space="720"/>
        </w:sectPr>
      </w:pPr>
    </w:p>
    <w:p w14:paraId="4B222E84" w14:textId="77777777" w:rsidR="00BB6186" w:rsidRDefault="00D13E19">
      <w:pPr>
        <w:pStyle w:val="Ttulo1"/>
        <w:spacing w:line="1118" w:lineRule="exact"/>
      </w:pPr>
      <w:r>
        <w:rPr>
          <w:noProof/>
          <w:lang w:eastAsia="es-ES"/>
        </w:rPr>
        <w:lastRenderedPageBreak/>
        <w:drawing>
          <wp:anchor distT="0" distB="0" distL="0" distR="0" simplePos="0" relativeHeight="487404544" behindDoc="1" locked="0" layoutInCell="1" allowOverlap="1" wp14:anchorId="04E3A30D" wp14:editId="2BF2CC0B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7562850" cy="10696569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Precio</w:t>
      </w:r>
    </w:p>
    <w:p w14:paraId="795F6966" w14:textId="07812DAF" w:rsidR="00BB6186" w:rsidRDefault="00D13E19">
      <w:pPr>
        <w:pStyle w:val="Ttulo2"/>
        <w:spacing w:before="538"/>
        <w:ind w:right="808"/>
        <w:jc w:val="center"/>
      </w:pPr>
      <w:r>
        <w:rPr>
          <w:w w:val="105"/>
        </w:rPr>
        <w:t>Precio final:</w:t>
      </w:r>
      <w:r>
        <w:rPr>
          <w:spacing w:val="61"/>
          <w:w w:val="105"/>
        </w:rPr>
        <w:t xml:space="preserve"> </w:t>
      </w:r>
      <w:r w:rsidR="009D1060">
        <w:rPr>
          <w:w w:val="105"/>
        </w:rPr>
        <w:t>660</w:t>
      </w:r>
      <w:r w:rsidR="000E142C">
        <w:rPr>
          <w:w w:val="105"/>
        </w:rPr>
        <w:t xml:space="preserve"> </w:t>
      </w:r>
      <w:r w:rsidR="008568AB">
        <w:rPr>
          <w:w w:val="105"/>
        </w:rPr>
        <w:t>€</w:t>
      </w:r>
      <w:r w:rsidR="00660C45">
        <w:rPr>
          <w:w w:val="105"/>
        </w:rPr>
        <w:t xml:space="preserve"> </w:t>
      </w:r>
    </w:p>
    <w:p w14:paraId="7FA9DCE8" w14:textId="77777777" w:rsidR="009D1060" w:rsidRDefault="00D13E19" w:rsidP="00B279DC">
      <w:pPr>
        <w:pStyle w:val="Textoindependiente"/>
        <w:spacing w:before="65" w:line="278" w:lineRule="auto"/>
        <w:ind w:right="1282"/>
        <w:rPr>
          <w:rFonts w:ascii="Arial" w:hAnsi="Arial"/>
          <w:b/>
        </w:rPr>
      </w:pPr>
      <w:r>
        <w:rPr>
          <w:rFonts w:ascii="Arial" w:hAnsi="Arial"/>
          <w:b/>
        </w:rPr>
        <w:t xml:space="preserve">Precio con descuento: </w:t>
      </w:r>
    </w:p>
    <w:p w14:paraId="5B3E6CA7" w14:textId="77777777" w:rsidR="009D1060" w:rsidRDefault="009D1060" w:rsidP="00B279DC">
      <w:pPr>
        <w:pStyle w:val="Textoindependiente"/>
        <w:spacing w:before="65" w:line="278" w:lineRule="auto"/>
        <w:ind w:right="1282"/>
        <w:rPr>
          <w:rFonts w:ascii="Arial" w:hAnsi="Arial"/>
          <w:b/>
        </w:rPr>
      </w:pPr>
    </w:p>
    <w:p w14:paraId="23F3A8AF" w14:textId="77777777" w:rsidR="009D1060" w:rsidRDefault="00D13E19" w:rsidP="00B279DC">
      <w:pPr>
        <w:pStyle w:val="Textoindependiente"/>
        <w:spacing w:before="65" w:line="278" w:lineRule="auto"/>
        <w:ind w:right="1282"/>
      </w:pPr>
      <w:r>
        <w:t xml:space="preserve">Antiguos participantes -10€, </w:t>
      </w:r>
    </w:p>
    <w:p w14:paraId="553B1D48" w14:textId="77777777" w:rsidR="009D1060" w:rsidRDefault="00D13E19" w:rsidP="00B279DC">
      <w:pPr>
        <w:pStyle w:val="Textoindependiente"/>
        <w:spacing w:before="65" w:line="278" w:lineRule="auto"/>
        <w:ind w:right="1282"/>
        <w:rPr>
          <w:w w:val="95"/>
        </w:rPr>
      </w:pPr>
      <w:r>
        <w:rPr>
          <w:w w:val="95"/>
        </w:rPr>
        <w:t xml:space="preserve">participación de hermanos -10€, familia numerosa </w:t>
      </w:r>
      <w:r w:rsidR="009D1060">
        <w:rPr>
          <w:w w:val="95"/>
        </w:rPr>
        <w:t xml:space="preserve">y </w:t>
      </w:r>
      <w:r>
        <w:rPr>
          <w:w w:val="95"/>
        </w:rPr>
        <w:t>-</w:t>
      </w:r>
      <w:r w:rsidR="009D1060">
        <w:rPr>
          <w:w w:val="95"/>
        </w:rPr>
        <w:t>1</w:t>
      </w:r>
      <w:r w:rsidR="00B279DC">
        <w:rPr>
          <w:w w:val="95"/>
        </w:rPr>
        <w:t>0</w:t>
      </w:r>
      <w:r>
        <w:rPr>
          <w:w w:val="95"/>
        </w:rPr>
        <w:t>€</w:t>
      </w:r>
      <w:r w:rsidR="00B279DC">
        <w:rPr>
          <w:w w:val="95"/>
        </w:rPr>
        <w:t xml:space="preserve"> </w:t>
      </w:r>
    </w:p>
    <w:p w14:paraId="37998EA4" w14:textId="38CE1652" w:rsidR="00BB6186" w:rsidRDefault="00B279DC" w:rsidP="00B279DC">
      <w:pPr>
        <w:pStyle w:val="Textoindependiente"/>
        <w:spacing w:before="65" w:line="278" w:lineRule="auto"/>
        <w:ind w:right="1282"/>
      </w:pPr>
      <w:r>
        <w:rPr>
          <w:w w:val="95"/>
        </w:rPr>
        <w:t>No acumulables entre sí la participación de hermanos y familia numerosa.</w:t>
      </w:r>
    </w:p>
    <w:p w14:paraId="19020A17" w14:textId="77777777" w:rsidR="00BB6186" w:rsidRDefault="00BB6186">
      <w:pPr>
        <w:pStyle w:val="Textoindependiente"/>
        <w:spacing w:before="9"/>
        <w:rPr>
          <w:sz w:val="39"/>
        </w:rPr>
      </w:pPr>
    </w:p>
    <w:p w14:paraId="7E49C608" w14:textId="77777777" w:rsidR="00D13E19" w:rsidRDefault="00D13E19">
      <w:pPr>
        <w:spacing w:line="278" w:lineRule="auto"/>
        <w:ind w:left="2590" w:hanging="2299"/>
        <w:rPr>
          <w:rFonts w:ascii="Arial" w:hAnsi="Arial"/>
          <w:b/>
          <w:spacing w:val="53"/>
          <w:sz w:val="34"/>
        </w:rPr>
      </w:pPr>
      <w:r>
        <w:rPr>
          <w:rFonts w:ascii="Arial" w:hAnsi="Arial"/>
          <w:b/>
          <w:sz w:val="34"/>
        </w:rPr>
        <w:t>Precio</w:t>
      </w:r>
      <w:r>
        <w:rPr>
          <w:rFonts w:ascii="Arial" w:hAnsi="Arial"/>
          <w:b/>
          <w:spacing w:val="-21"/>
          <w:sz w:val="34"/>
        </w:rPr>
        <w:t xml:space="preserve"> </w:t>
      </w:r>
      <w:r>
        <w:rPr>
          <w:rFonts w:ascii="Arial" w:hAnsi="Arial"/>
          <w:b/>
          <w:sz w:val="34"/>
        </w:rPr>
        <w:t>actividades</w:t>
      </w:r>
      <w:r>
        <w:rPr>
          <w:rFonts w:ascii="Arial" w:hAnsi="Arial"/>
          <w:b/>
          <w:spacing w:val="-21"/>
          <w:sz w:val="34"/>
        </w:rPr>
        <w:t xml:space="preserve"> </w:t>
      </w:r>
      <w:r>
        <w:rPr>
          <w:rFonts w:ascii="Arial" w:hAnsi="Arial"/>
          <w:b/>
          <w:sz w:val="34"/>
        </w:rPr>
        <w:t>opcionales:</w:t>
      </w:r>
      <w:r>
        <w:rPr>
          <w:rFonts w:ascii="Arial" w:hAnsi="Arial"/>
          <w:b/>
          <w:spacing w:val="53"/>
          <w:sz w:val="34"/>
        </w:rPr>
        <w:t xml:space="preserve"> </w:t>
      </w:r>
    </w:p>
    <w:p w14:paraId="29237CCA" w14:textId="77777777" w:rsidR="009D1060" w:rsidRDefault="0024640A" w:rsidP="009D1060">
      <w:pPr>
        <w:spacing w:line="278" w:lineRule="auto"/>
        <w:ind w:left="2590" w:hanging="2299"/>
        <w:rPr>
          <w:sz w:val="34"/>
        </w:rPr>
      </w:pPr>
      <w:r>
        <w:rPr>
          <w:sz w:val="34"/>
        </w:rPr>
        <w:t xml:space="preserve">Curso surf </w:t>
      </w:r>
      <w:r w:rsidR="009D1060">
        <w:rPr>
          <w:sz w:val="34"/>
        </w:rPr>
        <w:t>1</w:t>
      </w:r>
      <w:r>
        <w:rPr>
          <w:sz w:val="34"/>
        </w:rPr>
        <w:t xml:space="preserve"> día, </w:t>
      </w:r>
      <w:r w:rsidR="009D1060">
        <w:rPr>
          <w:sz w:val="34"/>
        </w:rPr>
        <w:t>30 euros y 2 días 60 euros. Curso de 2 horas</w:t>
      </w:r>
    </w:p>
    <w:p w14:paraId="6F3F0B27" w14:textId="5177206E" w:rsidR="009D1060" w:rsidRDefault="009D1060" w:rsidP="009D1060">
      <w:pPr>
        <w:spacing w:line="278" w:lineRule="auto"/>
        <w:ind w:left="2590" w:hanging="2299"/>
        <w:rPr>
          <w:sz w:val="34"/>
        </w:rPr>
      </w:pPr>
      <w:r>
        <w:rPr>
          <w:sz w:val="34"/>
        </w:rPr>
        <w:t>Incluye material.</w:t>
      </w:r>
    </w:p>
    <w:p w14:paraId="609BC6E2" w14:textId="51727C1B" w:rsidR="00BB6186" w:rsidRDefault="00BB6186">
      <w:pPr>
        <w:spacing w:line="278" w:lineRule="auto"/>
        <w:ind w:left="2590" w:hanging="2299"/>
        <w:rPr>
          <w:sz w:val="34"/>
        </w:rPr>
      </w:pPr>
    </w:p>
    <w:p w14:paraId="5329C5B6" w14:textId="77777777" w:rsidR="00BB6186" w:rsidRDefault="00BB6186">
      <w:pPr>
        <w:pStyle w:val="Textoindependiente"/>
        <w:spacing w:before="8"/>
        <w:rPr>
          <w:sz w:val="39"/>
        </w:rPr>
      </w:pPr>
    </w:p>
    <w:p w14:paraId="0492A964" w14:textId="77777777" w:rsidR="00BB6186" w:rsidRDefault="00D13E19">
      <w:pPr>
        <w:pStyle w:val="Ttulo1"/>
        <w:spacing w:before="344" w:line="240" w:lineRule="auto"/>
      </w:pPr>
      <w:r>
        <w:rPr>
          <w:spacing w:val="-1"/>
          <w:w w:val="52"/>
        </w:rPr>
        <w:t>¿</w:t>
      </w:r>
      <w:r>
        <w:rPr>
          <w:spacing w:val="-1"/>
          <w:w w:val="77"/>
        </w:rPr>
        <w:t>Q</w:t>
      </w:r>
      <w:r>
        <w:rPr>
          <w:spacing w:val="-1"/>
          <w:w w:val="72"/>
        </w:rPr>
        <w:t>u</w:t>
      </w:r>
      <w:r>
        <w:rPr>
          <w:w w:val="55"/>
        </w:rPr>
        <w:t>é</w:t>
      </w:r>
      <w:r>
        <w:rPr>
          <w:spacing w:val="-31"/>
        </w:rPr>
        <w:t xml:space="preserve"> </w:t>
      </w:r>
      <w:r>
        <w:rPr>
          <w:spacing w:val="-1"/>
          <w:w w:val="109"/>
        </w:rPr>
        <w:t>i</w:t>
      </w:r>
      <w:r>
        <w:rPr>
          <w:spacing w:val="-1"/>
          <w:w w:val="87"/>
        </w:rPr>
        <w:t>n</w:t>
      </w:r>
      <w:r>
        <w:rPr>
          <w:spacing w:val="-1"/>
          <w:w w:val="63"/>
        </w:rPr>
        <w:t>c</w:t>
      </w:r>
      <w:r>
        <w:rPr>
          <w:spacing w:val="-1"/>
          <w:w w:val="146"/>
        </w:rPr>
        <w:t>l</w:t>
      </w:r>
      <w:r>
        <w:rPr>
          <w:spacing w:val="-1"/>
          <w:w w:val="72"/>
        </w:rPr>
        <w:t>u</w:t>
      </w:r>
      <w:r>
        <w:rPr>
          <w:spacing w:val="-1"/>
          <w:w w:val="88"/>
        </w:rPr>
        <w:t>y</w:t>
      </w:r>
      <w:r>
        <w:rPr>
          <w:spacing w:val="-1"/>
          <w:w w:val="60"/>
        </w:rPr>
        <w:t>e</w:t>
      </w:r>
      <w:r>
        <w:rPr>
          <w:w w:val="77"/>
        </w:rPr>
        <w:t>?</w:t>
      </w:r>
    </w:p>
    <w:p w14:paraId="097925BE" w14:textId="77777777" w:rsidR="00BB6186" w:rsidRDefault="00D13E19">
      <w:pPr>
        <w:pStyle w:val="Textoindependiente"/>
        <w:spacing w:before="319" w:line="278" w:lineRule="auto"/>
        <w:ind w:left="553" w:right="1123"/>
      </w:pPr>
      <w:r>
        <w:rPr>
          <w:noProof/>
          <w:lang w:eastAsia="es-ES"/>
        </w:rPr>
        <w:drawing>
          <wp:anchor distT="0" distB="0" distL="0" distR="0" simplePos="0" relativeHeight="15746048" behindDoc="0" locked="0" layoutInCell="1" allowOverlap="1" wp14:anchorId="1C8A7CD1" wp14:editId="07E327F5">
            <wp:simplePos x="0" y="0"/>
            <wp:positionH relativeFrom="page">
              <wp:posOffset>813833</wp:posOffset>
            </wp:positionH>
            <wp:positionV relativeFrom="paragraph">
              <wp:posOffset>296900</wp:posOffset>
            </wp:positionV>
            <wp:extent cx="76263" cy="76263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Transporte en autobús</w:t>
      </w:r>
      <w:r>
        <w:t>, hasta/desde el Campamento y los transportes que se utilicen para las actividades.</w:t>
      </w:r>
    </w:p>
    <w:p w14:paraId="07A99749" w14:textId="5BA07187" w:rsidR="00BB6186" w:rsidRDefault="00D13E19">
      <w:pPr>
        <w:spacing w:before="1" w:line="278" w:lineRule="auto"/>
        <w:ind w:left="553" w:right="1184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46560" behindDoc="0" locked="0" layoutInCell="1" allowOverlap="1" wp14:anchorId="3080A72A" wp14:editId="5299C2D5">
            <wp:simplePos x="0" y="0"/>
            <wp:positionH relativeFrom="page">
              <wp:posOffset>813833</wp:posOffset>
            </wp:positionH>
            <wp:positionV relativeFrom="paragraph">
              <wp:posOffset>94970</wp:posOffset>
            </wp:positionV>
            <wp:extent cx="76263" cy="76263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 xml:space="preserve">Alojamiento en </w:t>
      </w:r>
      <w:r w:rsidR="00660C45">
        <w:rPr>
          <w:rFonts w:ascii="Arial"/>
          <w:b/>
          <w:sz w:val="34"/>
        </w:rPr>
        <w:t xml:space="preserve">colegio o </w:t>
      </w:r>
      <w:r>
        <w:rPr>
          <w:rFonts w:ascii="Arial"/>
          <w:b/>
          <w:sz w:val="34"/>
        </w:rPr>
        <w:t xml:space="preserve">albergue </w:t>
      </w:r>
      <w:r>
        <w:rPr>
          <w:sz w:val="34"/>
        </w:rPr>
        <w:t>con habitaciones separadas por sexos, durmiendo en literas.</w:t>
      </w:r>
    </w:p>
    <w:p w14:paraId="101D73E9" w14:textId="77777777" w:rsidR="00BB6186" w:rsidRDefault="00D13E19">
      <w:pPr>
        <w:spacing w:before="2"/>
        <w:ind w:left="553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47072" behindDoc="0" locked="0" layoutInCell="1" allowOverlap="1" wp14:anchorId="6FD457A4" wp14:editId="40332EDB">
            <wp:simplePos x="0" y="0"/>
            <wp:positionH relativeFrom="page">
              <wp:posOffset>813833</wp:posOffset>
            </wp:positionH>
            <wp:positionV relativeFrom="paragraph">
              <wp:posOffset>95605</wp:posOffset>
            </wp:positionV>
            <wp:extent cx="76263" cy="76263"/>
            <wp:effectExtent l="0" t="0" r="0" b="0"/>
            <wp:wrapNone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4"/>
        </w:rPr>
        <w:t xml:space="preserve">Pensión completa: </w:t>
      </w:r>
      <w:r>
        <w:rPr>
          <w:sz w:val="34"/>
        </w:rPr>
        <w:t>desayuno, comida, merienda y cena.</w:t>
      </w:r>
    </w:p>
    <w:p w14:paraId="54F46173" w14:textId="6CA53252" w:rsidR="00BB6186" w:rsidRDefault="00D13E19">
      <w:pPr>
        <w:tabs>
          <w:tab w:val="left" w:pos="3013"/>
          <w:tab w:val="left" w:pos="5259"/>
          <w:tab w:val="left" w:pos="6703"/>
          <w:tab w:val="left" w:pos="7860"/>
        </w:tabs>
        <w:spacing w:before="64" w:line="278" w:lineRule="auto"/>
        <w:ind w:left="553" w:right="1194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47584" behindDoc="0" locked="0" layoutInCell="1" allowOverlap="1" wp14:anchorId="06996034" wp14:editId="450C59CC">
            <wp:simplePos x="0" y="0"/>
            <wp:positionH relativeFrom="page">
              <wp:posOffset>813833</wp:posOffset>
            </wp:positionH>
            <wp:positionV relativeFrom="paragraph">
              <wp:posOffset>134975</wp:posOffset>
            </wp:positionV>
            <wp:extent cx="76263" cy="76263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8096" behindDoc="0" locked="0" layoutInCell="1" allowOverlap="1" wp14:anchorId="05DDB5B7" wp14:editId="2590CF5A">
            <wp:simplePos x="0" y="0"/>
            <wp:positionH relativeFrom="page">
              <wp:posOffset>813833</wp:posOffset>
            </wp:positionH>
            <wp:positionV relativeFrom="paragraph">
              <wp:posOffset>430498</wp:posOffset>
            </wp:positionV>
            <wp:extent cx="76263" cy="76263"/>
            <wp:effectExtent l="0" t="0" r="0" b="0"/>
            <wp:wrapNone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 xml:space="preserve">Material necesario </w:t>
      </w:r>
      <w:r>
        <w:rPr>
          <w:sz w:val="34"/>
        </w:rPr>
        <w:t xml:space="preserve">para todas las actividades. </w:t>
      </w:r>
      <w:r>
        <w:rPr>
          <w:rFonts w:ascii="Arial"/>
          <w:b/>
          <w:sz w:val="34"/>
        </w:rPr>
        <w:t>Monitores</w:t>
      </w:r>
      <w:r>
        <w:rPr>
          <w:rFonts w:ascii="Arial"/>
          <w:b/>
          <w:sz w:val="34"/>
        </w:rPr>
        <w:tab/>
        <w:t>titulados</w:t>
      </w:r>
      <w:r>
        <w:rPr>
          <w:rFonts w:ascii="Arial"/>
          <w:b/>
          <w:sz w:val="34"/>
        </w:rPr>
        <w:tab/>
      </w:r>
      <w:r>
        <w:rPr>
          <w:sz w:val="34"/>
        </w:rPr>
        <w:t>para</w:t>
      </w:r>
      <w:r>
        <w:rPr>
          <w:sz w:val="34"/>
        </w:rPr>
        <w:tab/>
        <w:t>las</w:t>
      </w:r>
      <w:r>
        <w:rPr>
          <w:sz w:val="34"/>
        </w:rPr>
        <w:tab/>
      </w:r>
      <w:r>
        <w:rPr>
          <w:w w:val="95"/>
          <w:sz w:val="34"/>
        </w:rPr>
        <w:t xml:space="preserve">actividades </w:t>
      </w:r>
      <w:r>
        <w:rPr>
          <w:sz w:val="34"/>
        </w:rPr>
        <w:t>complementarias</w:t>
      </w:r>
      <w:r>
        <w:rPr>
          <w:spacing w:val="-31"/>
          <w:sz w:val="34"/>
        </w:rPr>
        <w:t xml:space="preserve"> </w:t>
      </w:r>
      <w:r>
        <w:rPr>
          <w:sz w:val="34"/>
        </w:rPr>
        <w:t>(surf,</w:t>
      </w:r>
      <w:r>
        <w:rPr>
          <w:spacing w:val="-30"/>
          <w:sz w:val="34"/>
        </w:rPr>
        <w:t xml:space="preserve"> </w:t>
      </w:r>
      <w:r>
        <w:rPr>
          <w:sz w:val="34"/>
        </w:rPr>
        <w:t>piragua,</w:t>
      </w:r>
      <w:r>
        <w:rPr>
          <w:spacing w:val="-31"/>
          <w:sz w:val="34"/>
        </w:rPr>
        <w:t xml:space="preserve"> </w:t>
      </w:r>
      <w:r>
        <w:rPr>
          <w:sz w:val="34"/>
        </w:rPr>
        <w:t>caballo)</w:t>
      </w:r>
    </w:p>
    <w:p w14:paraId="3E4B4E45" w14:textId="77777777" w:rsidR="00BB6186" w:rsidRDefault="00D13E19">
      <w:pPr>
        <w:spacing w:before="12" w:line="278" w:lineRule="auto"/>
        <w:ind w:left="553" w:right="1184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48608" behindDoc="0" locked="0" layoutInCell="1" allowOverlap="1" wp14:anchorId="3F6F6711" wp14:editId="2FD1D9EF">
            <wp:simplePos x="0" y="0"/>
            <wp:positionH relativeFrom="page">
              <wp:posOffset>813833</wp:posOffset>
            </wp:positionH>
            <wp:positionV relativeFrom="paragraph">
              <wp:posOffset>95735</wp:posOffset>
            </wp:positionV>
            <wp:extent cx="76263" cy="76263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9120" behindDoc="0" locked="0" layoutInCell="1" allowOverlap="1" wp14:anchorId="20A268BD" wp14:editId="1198D602">
            <wp:simplePos x="0" y="0"/>
            <wp:positionH relativeFrom="page">
              <wp:posOffset>813833</wp:posOffset>
            </wp:positionH>
            <wp:positionV relativeFrom="paragraph">
              <wp:posOffset>391258</wp:posOffset>
            </wp:positionV>
            <wp:extent cx="76263" cy="76263"/>
            <wp:effectExtent l="0" t="0" r="0" b="0"/>
            <wp:wrapNone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34"/>
        </w:rPr>
        <w:t>Cuidado de monitores y coordinadores titulados. Tutela</w:t>
      </w:r>
      <w:r>
        <w:rPr>
          <w:rFonts w:ascii="Arial" w:hAnsi="Arial"/>
          <w:b/>
          <w:spacing w:val="-38"/>
          <w:w w:val="105"/>
          <w:sz w:val="34"/>
        </w:rPr>
        <w:t xml:space="preserve"> </w:t>
      </w:r>
      <w:r>
        <w:rPr>
          <w:rFonts w:ascii="Arial" w:hAnsi="Arial"/>
          <w:b/>
          <w:w w:val="105"/>
          <w:sz w:val="34"/>
        </w:rPr>
        <w:t>y</w:t>
      </w:r>
      <w:r>
        <w:rPr>
          <w:rFonts w:ascii="Arial" w:hAnsi="Arial"/>
          <w:b/>
          <w:spacing w:val="-37"/>
          <w:w w:val="105"/>
          <w:sz w:val="34"/>
        </w:rPr>
        <w:t xml:space="preserve"> </w:t>
      </w:r>
      <w:r>
        <w:rPr>
          <w:rFonts w:ascii="Arial" w:hAnsi="Arial"/>
          <w:b/>
          <w:w w:val="105"/>
          <w:sz w:val="34"/>
        </w:rPr>
        <w:t>asistencia</w:t>
      </w:r>
      <w:r>
        <w:rPr>
          <w:rFonts w:ascii="Arial" w:hAnsi="Arial"/>
          <w:b/>
          <w:spacing w:val="-38"/>
          <w:w w:val="105"/>
          <w:sz w:val="34"/>
        </w:rPr>
        <w:t xml:space="preserve"> </w:t>
      </w:r>
      <w:r>
        <w:rPr>
          <w:rFonts w:ascii="Arial" w:hAnsi="Arial"/>
          <w:b/>
          <w:w w:val="105"/>
          <w:sz w:val="34"/>
        </w:rPr>
        <w:t>médica</w:t>
      </w:r>
      <w:r>
        <w:rPr>
          <w:rFonts w:ascii="Arial" w:hAnsi="Arial"/>
          <w:b/>
          <w:spacing w:val="-37"/>
          <w:w w:val="105"/>
          <w:sz w:val="34"/>
        </w:rPr>
        <w:t xml:space="preserve"> </w:t>
      </w:r>
      <w:r>
        <w:rPr>
          <w:w w:val="105"/>
          <w:sz w:val="34"/>
        </w:rPr>
        <w:t>con</w:t>
      </w:r>
      <w:r>
        <w:rPr>
          <w:spacing w:val="-49"/>
          <w:w w:val="105"/>
          <w:sz w:val="34"/>
        </w:rPr>
        <w:t xml:space="preserve"> </w:t>
      </w:r>
      <w:r>
        <w:rPr>
          <w:w w:val="105"/>
          <w:sz w:val="34"/>
        </w:rPr>
        <w:t>personal</w:t>
      </w:r>
      <w:r>
        <w:rPr>
          <w:spacing w:val="-49"/>
          <w:w w:val="105"/>
          <w:sz w:val="34"/>
        </w:rPr>
        <w:t xml:space="preserve"> </w:t>
      </w:r>
      <w:r>
        <w:rPr>
          <w:w w:val="105"/>
          <w:sz w:val="34"/>
        </w:rPr>
        <w:t>sanitario</w:t>
      </w:r>
      <w:r>
        <w:rPr>
          <w:spacing w:val="-49"/>
          <w:w w:val="105"/>
          <w:sz w:val="34"/>
        </w:rPr>
        <w:t xml:space="preserve"> </w:t>
      </w:r>
      <w:r>
        <w:rPr>
          <w:w w:val="105"/>
          <w:sz w:val="34"/>
        </w:rPr>
        <w:t>en</w:t>
      </w:r>
      <w:r>
        <w:rPr>
          <w:spacing w:val="-48"/>
          <w:w w:val="105"/>
          <w:sz w:val="34"/>
        </w:rPr>
        <w:t xml:space="preserve"> </w:t>
      </w:r>
      <w:r>
        <w:rPr>
          <w:w w:val="105"/>
          <w:sz w:val="34"/>
        </w:rPr>
        <w:t>el campamento</w:t>
      </w:r>
      <w:r>
        <w:rPr>
          <w:spacing w:val="-47"/>
          <w:w w:val="105"/>
          <w:sz w:val="34"/>
        </w:rPr>
        <w:t xml:space="preserve"> </w:t>
      </w:r>
      <w:r>
        <w:rPr>
          <w:w w:val="105"/>
          <w:sz w:val="34"/>
        </w:rPr>
        <w:t>(enfermero/a)</w:t>
      </w:r>
      <w:r>
        <w:rPr>
          <w:spacing w:val="-47"/>
          <w:w w:val="105"/>
          <w:sz w:val="34"/>
        </w:rPr>
        <w:t xml:space="preserve"> </w:t>
      </w:r>
      <w:r>
        <w:rPr>
          <w:w w:val="105"/>
          <w:sz w:val="34"/>
        </w:rPr>
        <w:t>y</w:t>
      </w:r>
      <w:r>
        <w:rPr>
          <w:spacing w:val="-46"/>
          <w:w w:val="105"/>
          <w:sz w:val="34"/>
        </w:rPr>
        <w:t xml:space="preserve"> </w:t>
      </w:r>
      <w:r>
        <w:rPr>
          <w:w w:val="105"/>
          <w:sz w:val="34"/>
        </w:rPr>
        <w:t>centro</w:t>
      </w:r>
      <w:r>
        <w:rPr>
          <w:spacing w:val="-47"/>
          <w:w w:val="105"/>
          <w:sz w:val="34"/>
        </w:rPr>
        <w:t xml:space="preserve"> </w:t>
      </w:r>
      <w:r>
        <w:rPr>
          <w:w w:val="105"/>
          <w:sz w:val="34"/>
        </w:rPr>
        <w:t>médico.</w:t>
      </w:r>
    </w:p>
    <w:p w14:paraId="6A069092" w14:textId="77777777" w:rsidR="00BB6186" w:rsidRDefault="00D13E19">
      <w:pPr>
        <w:spacing w:before="4" w:line="278" w:lineRule="auto"/>
        <w:ind w:left="553" w:right="1184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45536" behindDoc="0" locked="0" layoutInCell="1" allowOverlap="1" wp14:anchorId="2F56B8CF" wp14:editId="2CFCABE0">
            <wp:simplePos x="0" y="0"/>
            <wp:positionH relativeFrom="page">
              <wp:align>right</wp:align>
            </wp:positionH>
            <wp:positionV relativeFrom="paragraph">
              <wp:posOffset>846216</wp:posOffset>
            </wp:positionV>
            <wp:extent cx="753105" cy="533838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05" cy="53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9632" behindDoc="0" locked="0" layoutInCell="1" allowOverlap="1" wp14:anchorId="745A7F92" wp14:editId="4EDD0404">
            <wp:simplePos x="0" y="0"/>
            <wp:positionH relativeFrom="page">
              <wp:posOffset>813833</wp:posOffset>
            </wp:positionH>
            <wp:positionV relativeFrom="paragraph">
              <wp:posOffset>96875</wp:posOffset>
            </wp:positionV>
            <wp:extent cx="76263" cy="76263"/>
            <wp:effectExtent l="0" t="0" r="0" b="0"/>
            <wp:wrapNone/>
            <wp:docPr id="6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 xml:space="preserve">Seguro de accidentes y de responsabilidad civil, </w:t>
      </w:r>
      <w:r>
        <w:rPr>
          <w:sz w:val="34"/>
        </w:rPr>
        <w:t>tanto para los monitores, como para los participantes.</w:t>
      </w:r>
    </w:p>
    <w:p w14:paraId="18E51346" w14:textId="77777777" w:rsidR="00BB6186" w:rsidRDefault="00BB6186">
      <w:pPr>
        <w:spacing w:line="278" w:lineRule="auto"/>
        <w:rPr>
          <w:sz w:val="34"/>
        </w:rPr>
        <w:sectPr w:rsidR="00BB6186" w:rsidSect="000222ED">
          <w:pgSz w:w="11910" w:h="16850"/>
          <w:pgMar w:top="860" w:right="0" w:bottom="0" w:left="1080" w:header="720" w:footer="720" w:gutter="0"/>
          <w:cols w:space="720"/>
        </w:sectPr>
      </w:pPr>
    </w:p>
    <w:p w14:paraId="27211CED" w14:textId="77777777" w:rsidR="00BB6186" w:rsidRDefault="00D13E19">
      <w:pPr>
        <w:pStyle w:val="Ttulo1"/>
      </w:pPr>
      <w:r>
        <w:rPr>
          <w:noProof/>
          <w:lang w:eastAsia="es-ES"/>
        </w:rPr>
        <w:lastRenderedPageBreak/>
        <w:drawing>
          <wp:anchor distT="0" distB="0" distL="0" distR="0" simplePos="0" relativeHeight="487409664" behindDoc="1" locked="0" layoutInCell="1" allowOverlap="1" wp14:anchorId="0FEFF096" wp14:editId="502FCC8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2850" cy="10696575"/>
            <wp:effectExtent l="0" t="0" r="0" b="9525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73"/>
        </w:rPr>
        <w:t>R</w:t>
      </w:r>
      <w:r>
        <w:rPr>
          <w:spacing w:val="-1"/>
          <w:w w:val="60"/>
        </w:rPr>
        <w:t>e</w:t>
      </w:r>
      <w:r>
        <w:rPr>
          <w:spacing w:val="-1"/>
          <w:w w:val="63"/>
        </w:rPr>
        <w:t>c</w:t>
      </w:r>
      <w:r>
        <w:rPr>
          <w:spacing w:val="-1"/>
          <w:w w:val="56"/>
        </w:rPr>
        <w:t>o</w:t>
      </w:r>
      <w:r>
        <w:rPr>
          <w:spacing w:val="-1"/>
          <w:w w:val="73"/>
        </w:rPr>
        <w:t>m</w:t>
      </w:r>
      <w:r>
        <w:rPr>
          <w:spacing w:val="-1"/>
          <w:w w:val="60"/>
        </w:rPr>
        <w:t>e</w:t>
      </w:r>
      <w:r>
        <w:rPr>
          <w:spacing w:val="-1"/>
          <w:w w:val="87"/>
        </w:rPr>
        <w:t>nd</w:t>
      </w:r>
      <w:r>
        <w:rPr>
          <w:spacing w:val="-1"/>
          <w:w w:val="6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o</w:t>
      </w:r>
      <w:r>
        <w:rPr>
          <w:spacing w:val="-1"/>
          <w:w w:val="87"/>
        </w:rPr>
        <w:t>n</w:t>
      </w:r>
      <w:r>
        <w:rPr>
          <w:spacing w:val="-1"/>
          <w:w w:val="60"/>
        </w:rPr>
        <w:t>e</w:t>
      </w:r>
      <w:r>
        <w:rPr>
          <w:w w:val="54"/>
        </w:rPr>
        <w:t>s</w:t>
      </w:r>
    </w:p>
    <w:p w14:paraId="3C5F884A" w14:textId="77777777" w:rsidR="00BB6186" w:rsidRDefault="00BB6186">
      <w:pPr>
        <w:pStyle w:val="Textoindependiente"/>
        <w:rPr>
          <w:rFonts w:ascii="Arial"/>
          <w:sz w:val="20"/>
        </w:rPr>
      </w:pPr>
    </w:p>
    <w:p w14:paraId="37FC50B5" w14:textId="77777777" w:rsidR="00BB6186" w:rsidRDefault="00BB6186">
      <w:pPr>
        <w:pStyle w:val="Textoindependiente"/>
        <w:rPr>
          <w:rFonts w:ascii="Arial"/>
          <w:sz w:val="20"/>
        </w:rPr>
      </w:pPr>
    </w:p>
    <w:p w14:paraId="46A24F46" w14:textId="619E92C1" w:rsidR="00FF6750" w:rsidRDefault="00D13E19">
      <w:pPr>
        <w:pStyle w:val="Textoindependiente"/>
        <w:spacing w:before="262" w:line="278" w:lineRule="auto"/>
        <w:ind w:left="958" w:right="1190"/>
        <w:jc w:val="both"/>
      </w:pPr>
      <w:r>
        <w:rPr>
          <w:noProof/>
          <w:lang w:eastAsia="es-ES"/>
        </w:rPr>
        <w:drawing>
          <wp:anchor distT="0" distB="0" distL="0" distR="0" simplePos="0" relativeHeight="15750656" behindDoc="0" locked="0" layoutInCell="1" allowOverlap="1" wp14:anchorId="6903D033" wp14:editId="52573136">
            <wp:simplePos x="0" y="0"/>
            <wp:positionH relativeFrom="page">
              <wp:posOffset>1070627</wp:posOffset>
            </wp:positionH>
            <wp:positionV relativeFrom="paragraph">
              <wp:posOffset>260705</wp:posOffset>
            </wp:positionV>
            <wp:extent cx="76263" cy="76263"/>
            <wp:effectExtent l="0" t="0" r="0" b="0"/>
            <wp:wrapNone/>
            <wp:docPr id="6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Saco de dormir. </w:t>
      </w:r>
      <w:r>
        <w:t>Aunque disponemos de colchón, es obligatorio el uso de saco de dormir. Las camas y literas</w:t>
      </w:r>
      <w:r>
        <w:rPr>
          <w:spacing w:val="-30"/>
        </w:rPr>
        <w:t xml:space="preserve"> </w:t>
      </w:r>
      <w:r>
        <w:t>disponen</w:t>
      </w:r>
      <w:r>
        <w:rPr>
          <w:spacing w:val="-29"/>
        </w:rPr>
        <w:t xml:space="preserve"> </w:t>
      </w:r>
      <w:r>
        <w:t>solamente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sábana</w:t>
      </w:r>
      <w:r>
        <w:rPr>
          <w:spacing w:val="-29"/>
        </w:rPr>
        <w:t xml:space="preserve"> </w:t>
      </w:r>
      <w:r>
        <w:t>bajera.</w:t>
      </w:r>
      <w:r w:rsidR="00FF6750">
        <w:t xml:space="preserve"> </w:t>
      </w:r>
      <w:r w:rsidR="00FF6750" w:rsidRPr="00FF6750">
        <w:rPr>
          <w:b/>
          <w:bCs/>
        </w:rPr>
        <w:t>Esterilla</w:t>
      </w:r>
      <w:r w:rsidR="00FF6750">
        <w:rPr>
          <w:b/>
          <w:bCs/>
        </w:rPr>
        <w:t xml:space="preserve"> </w:t>
      </w:r>
      <w:r w:rsidR="00FF6750" w:rsidRPr="00FF6750">
        <w:t>para el vivac</w:t>
      </w:r>
      <w:r w:rsidR="00FF6750">
        <w:t>.</w:t>
      </w:r>
    </w:p>
    <w:p w14:paraId="500F88D3" w14:textId="77777777" w:rsidR="00BB6186" w:rsidRDefault="00D13E19">
      <w:pPr>
        <w:pStyle w:val="Textoindependiente"/>
        <w:spacing w:before="3" w:line="278" w:lineRule="auto"/>
        <w:ind w:left="958" w:right="1190"/>
        <w:jc w:val="both"/>
      </w:pPr>
      <w:r>
        <w:rPr>
          <w:noProof/>
          <w:lang w:eastAsia="es-ES"/>
        </w:rPr>
        <w:drawing>
          <wp:anchor distT="0" distB="0" distL="0" distR="0" simplePos="0" relativeHeight="15751168" behindDoc="0" locked="0" layoutInCell="1" allowOverlap="1" wp14:anchorId="7607B8AF" wp14:editId="21450A23">
            <wp:simplePos x="0" y="0"/>
            <wp:positionH relativeFrom="page">
              <wp:posOffset>1070627</wp:posOffset>
            </wp:positionH>
            <wp:positionV relativeFrom="paragraph">
              <wp:posOffset>96240</wp:posOffset>
            </wp:positionV>
            <wp:extent cx="76263" cy="76263"/>
            <wp:effectExtent l="0" t="0" r="0" b="0"/>
            <wp:wrapNone/>
            <wp:docPr id="6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Ropa variada y cómoda: </w:t>
      </w:r>
      <w:r>
        <w:t xml:space="preserve">recomendamos el uso de pantalones corto y alguno largo para las noches, camisetas, jersey, chaquetas o forro polar debido a que por las noches el tiempo en el norte suele ser fresco. </w:t>
      </w:r>
    </w:p>
    <w:p w14:paraId="7F00F984" w14:textId="77777777" w:rsidR="00BB6186" w:rsidRDefault="00D13E19">
      <w:pPr>
        <w:pStyle w:val="Textoindependiente"/>
        <w:spacing w:before="5" w:line="278" w:lineRule="auto"/>
        <w:ind w:left="958" w:right="1197"/>
        <w:jc w:val="both"/>
      </w:pPr>
      <w:r>
        <w:rPr>
          <w:noProof/>
          <w:lang w:eastAsia="es-ES"/>
        </w:rPr>
        <w:drawing>
          <wp:anchor distT="0" distB="0" distL="0" distR="0" simplePos="0" relativeHeight="15751680" behindDoc="0" locked="0" layoutInCell="1" allowOverlap="1" wp14:anchorId="70A29E3A" wp14:editId="299D1C25">
            <wp:simplePos x="0" y="0"/>
            <wp:positionH relativeFrom="page">
              <wp:posOffset>1070627</wp:posOffset>
            </wp:positionH>
            <wp:positionV relativeFrom="paragraph">
              <wp:posOffset>97510</wp:posOffset>
            </wp:positionV>
            <wp:extent cx="76263" cy="76263"/>
            <wp:effectExtent l="0" t="0" r="0" b="0"/>
            <wp:wrapNone/>
            <wp:docPr id="6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Bañador:</w:t>
      </w:r>
      <w:r>
        <w:rPr>
          <w:rFonts w:ascii="Arial" w:hAnsi="Arial"/>
          <w:b/>
          <w:spacing w:val="-18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mayoría</w:t>
      </w:r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actividades</w:t>
      </w:r>
      <w:r>
        <w:rPr>
          <w:spacing w:val="-31"/>
        </w:rPr>
        <w:t xml:space="preserve"> </w:t>
      </w:r>
      <w:r>
        <w:t>son</w:t>
      </w:r>
      <w:r>
        <w:rPr>
          <w:spacing w:val="-31"/>
        </w:rPr>
        <w:t xml:space="preserve"> </w:t>
      </w:r>
      <w:r>
        <w:t>acuáticas,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el uso del bañador va a ser necesario, por eso recomendamos llevar</w:t>
      </w:r>
      <w:r>
        <w:rPr>
          <w:spacing w:val="-46"/>
        </w:rPr>
        <w:t xml:space="preserve"> </w:t>
      </w:r>
      <w:r>
        <w:t>varios.</w:t>
      </w:r>
    </w:p>
    <w:p w14:paraId="63712840" w14:textId="77777777" w:rsidR="00BB6186" w:rsidRDefault="00D13E19">
      <w:pPr>
        <w:pStyle w:val="Textoindependiente"/>
        <w:spacing w:before="2" w:line="278" w:lineRule="auto"/>
        <w:ind w:left="958" w:right="1185"/>
        <w:jc w:val="both"/>
      </w:pPr>
      <w:r>
        <w:rPr>
          <w:noProof/>
          <w:lang w:eastAsia="es-ES"/>
        </w:rPr>
        <w:drawing>
          <wp:anchor distT="0" distB="0" distL="0" distR="0" simplePos="0" relativeHeight="15752192" behindDoc="0" locked="0" layoutInCell="1" allowOverlap="1" wp14:anchorId="0B4D81B3" wp14:editId="377563BB">
            <wp:simplePos x="0" y="0"/>
            <wp:positionH relativeFrom="page">
              <wp:posOffset>1070627</wp:posOffset>
            </wp:positionH>
            <wp:positionV relativeFrom="paragraph">
              <wp:posOffset>95605</wp:posOffset>
            </wp:positionV>
            <wp:extent cx="76263" cy="76263"/>
            <wp:effectExtent l="0" t="0" r="0" b="0"/>
            <wp:wrapNone/>
            <wp:docPr id="7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Calzado: </w:t>
      </w:r>
      <w:r>
        <w:t>botas de andar y zapatillas cómodas, además de chanclas o cangrejeras para la playa o piscina.</w:t>
      </w:r>
    </w:p>
    <w:p w14:paraId="0721FD4A" w14:textId="77777777" w:rsidR="00BB6186" w:rsidRDefault="00D13E19">
      <w:pPr>
        <w:pStyle w:val="Textoindependiente"/>
        <w:spacing w:before="2" w:line="278" w:lineRule="auto"/>
        <w:ind w:left="958" w:right="1194"/>
        <w:jc w:val="both"/>
      </w:pPr>
      <w:r>
        <w:rPr>
          <w:noProof/>
          <w:lang w:eastAsia="es-ES"/>
        </w:rPr>
        <w:drawing>
          <wp:anchor distT="0" distB="0" distL="0" distR="0" simplePos="0" relativeHeight="15752704" behindDoc="0" locked="0" layoutInCell="1" allowOverlap="1" wp14:anchorId="2D7FBD26" wp14:editId="188827D5">
            <wp:simplePos x="0" y="0"/>
            <wp:positionH relativeFrom="page">
              <wp:posOffset>1070627</wp:posOffset>
            </wp:positionH>
            <wp:positionV relativeFrom="paragraph">
              <wp:posOffset>95605</wp:posOffset>
            </wp:positionV>
            <wp:extent cx="76263" cy="76263"/>
            <wp:effectExtent l="0" t="0" r="0" b="0"/>
            <wp:wrapNone/>
            <wp:docPr id="7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Mochila de mano: </w:t>
      </w:r>
      <w:r>
        <w:t>apta para el día de playa y excursiones</w:t>
      </w:r>
      <w:r>
        <w:rPr>
          <w:spacing w:val="-44"/>
        </w:rPr>
        <w:t xml:space="preserve"> </w:t>
      </w:r>
      <w:r>
        <w:t>dónde</w:t>
      </w:r>
      <w:r>
        <w:rPr>
          <w:spacing w:val="-43"/>
        </w:rPr>
        <w:t xml:space="preserve"> </w:t>
      </w:r>
      <w:r>
        <w:t>quepa</w:t>
      </w:r>
      <w:r>
        <w:rPr>
          <w:spacing w:val="-43"/>
        </w:rPr>
        <w:t xml:space="preserve"> </w:t>
      </w:r>
      <w:r>
        <w:t>la</w:t>
      </w:r>
      <w:r>
        <w:rPr>
          <w:spacing w:val="-43"/>
        </w:rPr>
        <w:t xml:space="preserve"> </w:t>
      </w:r>
      <w:r>
        <w:t>toalla,</w:t>
      </w:r>
      <w:r>
        <w:rPr>
          <w:spacing w:val="-44"/>
        </w:rPr>
        <w:t xml:space="preserve"> </w:t>
      </w:r>
      <w:r>
        <w:t>ropa</w:t>
      </w:r>
      <w:r>
        <w:rPr>
          <w:spacing w:val="-43"/>
        </w:rPr>
        <w:t xml:space="preserve"> </w:t>
      </w:r>
      <w:r>
        <w:t>de</w:t>
      </w:r>
      <w:r>
        <w:rPr>
          <w:spacing w:val="-43"/>
        </w:rPr>
        <w:t xml:space="preserve"> </w:t>
      </w:r>
      <w:r>
        <w:t>respuesta, agua,</w:t>
      </w:r>
      <w:r>
        <w:rPr>
          <w:spacing w:val="-22"/>
        </w:rPr>
        <w:t xml:space="preserve"> </w:t>
      </w:r>
      <w:r>
        <w:t>etc.</w:t>
      </w:r>
    </w:p>
    <w:p w14:paraId="3DFEB1C9" w14:textId="77777777" w:rsidR="00BB6186" w:rsidRDefault="00D13E19">
      <w:pPr>
        <w:spacing w:before="3" w:line="278" w:lineRule="auto"/>
        <w:ind w:left="958" w:right="1187"/>
        <w:jc w:val="both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53216" behindDoc="0" locked="0" layoutInCell="1" allowOverlap="1" wp14:anchorId="3A6CE5BB" wp14:editId="7EB5F81E">
            <wp:simplePos x="0" y="0"/>
            <wp:positionH relativeFrom="page">
              <wp:posOffset>1070627</wp:posOffset>
            </wp:positionH>
            <wp:positionV relativeFrom="paragraph">
              <wp:posOffset>96241</wp:posOffset>
            </wp:positionV>
            <wp:extent cx="76263" cy="76263"/>
            <wp:effectExtent l="0" t="0" r="0" b="0"/>
            <wp:wrapNone/>
            <wp:docPr id="7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4"/>
        </w:rPr>
        <w:t xml:space="preserve">Crema solar, gorra y gafas de sol: </w:t>
      </w:r>
      <w:r>
        <w:rPr>
          <w:sz w:val="34"/>
        </w:rPr>
        <w:t>una buena protección</w:t>
      </w:r>
      <w:r>
        <w:rPr>
          <w:spacing w:val="-46"/>
          <w:sz w:val="34"/>
        </w:rPr>
        <w:t xml:space="preserve"> </w:t>
      </w:r>
      <w:r>
        <w:rPr>
          <w:sz w:val="34"/>
        </w:rPr>
        <w:t>del</w:t>
      </w:r>
      <w:r>
        <w:rPr>
          <w:spacing w:val="-45"/>
          <w:sz w:val="34"/>
        </w:rPr>
        <w:t xml:space="preserve"> </w:t>
      </w:r>
      <w:r>
        <w:rPr>
          <w:sz w:val="34"/>
        </w:rPr>
        <w:t>sol</w:t>
      </w:r>
      <w:r>
        <w:rPr>
          <w:spacing w:val="-46"/>
          <w:sz w:val="34"/>
        </w:rPr>
        <w:t xml:space="preserve"> </w:t>
      </w:r>
      <w:r>
        <w:rPr>
          <w:sz w:val="34"/>
        </w:rPr>
        <w:t>es</w:t>
      </w:r>
      <w:r>
        <w:rPr>
          <w:spacing w:val="-45"/>
          <w:sz w:val="34"/>
        </w:rPr>
        <w:t xml:space="preserve"> </w:t>
      </w:r>
      <w:r>
        <w:rPr>
          <w:sz w:val="34"/>
        </w:rPr>
        <w:t>muy</w:t>
      </w:r>
      <w:r>
        <w:rPr>
          <w:spacing w:val="-45"/>
          <w:sz w:val="34"/>
        </w:rPr>
        <w:t xml:space="preserve"> </w:t>
      </w:r>
      <w:r>
        <w:rPr>
          <w:sz w:val="34"/>
        </w:rPr>
        <w:t>importante,</w:t>
      </w:r>
      <w:r>
        <w:rPr>
          <w:spacing w:val="-46"/>
          <w:sz w:val="34"/>
        </w:rPr>
        <w:t xml:space="preserve"> </w:t>
      </w:r>
      <w:r>
        <w:rPr>
          <w:sz w:val="34"/>
        </w:rPr>
        <w:t>por</w:t>
      </w:r>
      <w:r>
        <w:rPr>
          <w:spacing w:val="-45"/>
          <w:sz w:val="34"/>
        </w:rPr>
        <w:t xml:space="preserve"> </w:t>
      </w:r>
      <w:r>
        <w:rPr>
          <w:sz w:val="34"/>
        </w:rPr>
        <w:t>lo</w:t>
      </w:r>
      <w:r>
        <w:rPr>
          <w:spacing w:val="-45"/>
          <w:sz w:val="34"/>
        </w:rPr>
        <w:t xml:space="preserve"> </w:t>
      </w:r>
      <w:r>
        <w:rPr>
          <w:sz w:val="34"/>
        </w:rPr>
        <w:t>que</w:t>
      </w:r>
      <w:r>
        <w:rPr>
          <w:spacing w:val="-46"/>
          <w:sz w:val="34"/>
        </w:rPr>
        <w:t xml:space="preserve"> </w:t>
      </w:r>
      <w:r>
        <w:rPr>
          <w:sz w:val="34"/>
        </w:rPr>
        <w:t>llevar estos complementos será</w:t>
      </w:r>
      <w:r>
        <w:rPr>
          <w:spacing w:val="-80"/>
          <w:sz w:val="34"/>
        </w:rPr>
        <w:t xml:space="preserve"> </w:t>
      </w:r>
      <w:r>
        <w:rPr>
          <w:sz w:val="34"/>
        </w:rPr>
        <w:t>recomendable.</w:t>
      </w:r>
    </w:p>
    <w:p w14:paraId="6EF744CF" w14:textId="77777777" w:rsidR="00BB6186" w:rsidRDefault="00D13E19">
      <w:pPr>
        <w:spacing w:before="2" w:line="278" w:lineRule="auto"/>
        <w:ind w:left="958" w:right="1184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53728" behindDoc="0" locked="0" layoutInCell="1" allowOverlap="1" wp14:anchorId="25FC9827" wp14:editId="6665D061">
            <wp:simplePos x="0" y="0"/>
            <wp:positionH relativeFrom="page">
              <wp:posOffset>1070627</wp:posOffset>
            </wp:positionH>
            <wp:positionV relativeFrom="paragraph">
              <wp:posOffset>95605</wp:posOffset>
            </wp:positionV>
            <wp:extent cx="76263" cy="76263"/>
            <wp:effectExtent l="0" t="0" r="0" b="0"/>
            <wp:wrapNone/>
            <wp:docPr id="7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54240" behindDoc="0" locked="0" layoutInCell="1" allowOverlap="1" wp14:anchorId="6AF80CA0" wp14:editId="49094BD6">
            <wp:simplePos x="0" y="0"/>
            <wp:positionH relativeFrom="page">
              <wp:posOffset>1070627</wp:posOffset>
            </wp:positionH>
            <wp:positionV relativeFrom="paragraph">
              <wp:posOffset>391128</wp:posOffset>
            </wp:positionV>
            <wp:extent cx="76263" cy="76263"/>
            <wp:effectExtent l="0" t="0" r="0" b="0"/>
            <wp:wrapNone/>
            <wp:docPr id="7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>Dos</w:t>
      </w:r>
      <w:r>
        <w:rPr>
          <w:rFonts w:ascii="Arial"/>
          <w:b/>
          <w:spacing w:val="-28"/>
          <w:sz w:val="34"/>
        </w:rPr>
        <w:t xml:space="preserve"> </w:t>
      </w:r>
      <w:r>
        <w:rPr>
          <w:rFonts w:ascii="Arial"/>
          <w:b/>
          <w:sz w:val="34"/>
        </w:rPr>
        <w:t>toallas:</w:t>
      </w:r>
      <w:r>
        <w:rPr>
          <w:rFonts w:ascii="Arial"/>
          <w:b/>
          <w:spacing w:val="-28"/>
          <w:sz w:val="34"/>
        </w:rPr>
        <w:t xml:space="preserve"> </w:t>
      </w:r>
      <w:r>
        <w:rPr>
          <w:sz w:val="34"/>
        </w:rPr>
        <w:t>toalla</w:t>
      </w:r>
      <w:r>
        <w:rPr>
          <w:spacing w:val="-41"/>
          <w:sz w:val="34"/>
        </w:rPr>
        <w:t xml:space="preserve"> </w:t>
      </w:r>
      <w:r>
        <w:rPr>
          <w:sz w:val="34"/>
        </w:rPr>
        <w:t>de</w:t>
      </w:r>
      <w:r>
        <w:rPr>
          <w:spacing w:val="-41"/>
          <w:sz w:val="34"/>
        </w:rPr>
        <w:t xml:space="preserve"> </w:t>
      </w:r>
      <w:r>
        <w:rPr>
          <w:sz w:val="34"/>
        </w:rPr>
        <w:t>playa/piscina</w:t>
      </w:r>
      <w:r>
        <w:rPr>
          <w:spacing w:val="-41"/>
          <w:sz w:val="34"/>
        </w:rPr>
        <w:t xml:space="preserve"> </w:t>
      </w:r>
      <w:r>
        <w:rPr>
          <w:sz w:val="34"/>
        </w:rPr>
        <w:t>y</w:t>
      </w:r>
      <w:r>
        <w:rPr>
          <w:spacing w:val="-41"/>
          <w:sz w:val="34"/>
        </w:rPr>
        <w:t xml:space="preserve"> </w:t>
      </w:r>
      <w:r>
        <w:rPr>
          <w:sz w:val="34"/>
        </w:rPr>
        <w:t>toalla</w:t>
      </w:r>
      <w:r>
        <w:rPr>
          <w:spacing w:val="-41"/>
          <w:sz w:val="34"/>
        </w:rPr>
        <w:t xml:space="preserve"> </w:t>
      </w:r>
      <w:r>
        <w:rPr>
          <w:sz w:val="34"/>
        </w:rPr>
        <w:t>de</w:t>
      </w:r>
      <w:r>
        <w:rPr>
          <w:spacing w:val="-41"/>
          <w:sz w:val="34"/>
        </w:rPr>
        <w:t xml:space="preserve"> </w:t>
      </w:r>
      <w:r>
        <w:rPr>
          <w:sz w:val="34"/>
        </w:rPr>
        <w:t xml:space="preserve">ducha. </w:t>
      </w:r>
      <w:r>
        <w:rPr>
          <w:rFonts w:ascii="Arial"/>
          <w:b/>
          <w:sz w:val="34"/>
        </w:rPr>
        <w:t>Aseo</w:t>
      </w:r>
      <w:r>
        <w:rPr>
          <w:rFonts w:ascii="Arial"/>
          <w:b/>
          <w:spacing w:val="-15"/>
          <w:sz w:val="34"/>
        </w:rPr>
        <w:t xml:space="preserve"> </w:t>
      </w:r>
      <w:r>
        <w:rPr>
          <w:rFonts w:ascii="Arial"/>
          <w:b/>
          <w:sz w:val="34"/>
        </w:rPr>
        <w:t>personal:</w:t>
      </w:r>
      <w:r>
        <w:rPr>
          <w:rFonts w:ascii="Arial"/>
          <w:b/>
          <w:spacing w:val="-10"/>
          <w:sz w:val="34"/>
        </w:rPr>
        <w:t xml:space="preserve"> </w:t>
      </w:r>
      <w:r>
        <w:rPr>
          <w:sz w:val="34"/>
        </w:rPr>
        <w:t>recomendable</w:t>
      </w:r>
      <w:r>
        <w:rPr>
          <w:spacing w:val="-23"/>
          <w:sz w:val="34"/>
        </w:rPr>
        <w:t xml:space="preserve"> </w:t>
      </w:r>
      <w:r>
        <w:rPr>
          <w:sz w:val="34"/>
        </w:rPr>
        <w:t>todo</w:t>
      </w:r>
      <w:r>
        <w:rPr>
          <w:spacing w:val="-23"/>
          <w:sz w:val="34"/>
        </w:rPr>
        <w:t xml:space="preserve"> </w:t>
      </w:r>
      <w:r>
        <w:rPr>
          <w:sz w:val="34"/>
        </w:rPr>
        <w:t>organizado</w:t>
      </w:r>
      <w:r>
        <w:rPr>
          <w:spacing w:val="-23"/>
          <w:sz w:val="34"/>
        </w:rPr>
        <w:t xml:space="preserve"> </w:t>
      </w:r>
      <w:r>
        <w:rPr>
          <w:sz w:val="34"/>
        </w:rPr>
        <w:t>en</w:t>
      </w:r>
      <w:r>
        <w:rPr>
          <w:spacing w:val="-23"/>
          <w:sz w:val="34"/>
        </w:rPr>
        <w:t xml:space="preserve"> </w:t>
      </w:r>
      <w:r>
        <w:rPr>
          <w:sz w:val="34"/>
        </w:rPr>
        <w:t>un neceser.</w:t>
      </w:r>
    </w:p>
    <w:p w14:paraId="1F179C68" w14:textId="77777777" w:rsidR="00BB6186" w:rsidRDefault="00D13E19">
      <w:pPr>
        <w:spacing w:before="2"/>
        <w:ind w:left="958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54752" behindDoc="0" locked="0" layoutInCell="1" allowOverlap="1" wp14:anchorId="04AF385F" wp14:editId="51125001">
            <wp:simplePos x="0" y="0"/>
            <wp:positionH relativeFrom="page">
              <wp:posOffset>1070627</wp:posOffset>
            </wp:positionH>
            <wp:positionV relativeFrom="paragraph">
              <wp:posOffset>95605</wp:posOffset>
            </wp:positionV>
            <wp:extent cx="76263" cy="76263"/>
            <wp:effectExtent l="0" t="0" r="0" b="0"/>
            <wp:wrapNone/>
            <wp:docPr id="8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 xml:space="preserve">Cantimplora: </w:t>
      </w:r>
      <w:r>
        <w:rPr>
          <w:sz w:val="34"/>
        </w:rPr>
        <w:t>para actividades y</w:t>
      </w:r>
      <w:r>
        <w:rPr>
          <w:spacing w:val="-78"/>
          <w:sz w:val="34"/>
        </w:rPr>
        <w:t xml:space="preserve"> </w:t>
      </w:r>
      <w:r>
        <w:rPr>
          <w:sz w:val="34"/>
        </w:rPr>
        <w:t>excursiones.</w:t>
      </w:r>
    </w:p>
    <w:p w14:paraId="67D80823" w14:textId="77777777" w:rsidR="00BB6186" w:rsidRDefault="00D13E19">
      <w:pPr>
        <w:pStyle w:val="Textoindependiente"/>
        <w:spacing w:before="65"/>
        <w:ind w:left="958"/>
      </w:pPr>
      <w:r>
        <w:rPr>
          <w:noProof/>
          <w:lang w:eastAsia="es-ES"/>
        </w:rPr>
        <w:drawing>
          <wp:anchor distT="0" distB="0" distL="0" distR="0" simplePos="0" relativeHeight="15755264" behindDoc="0" locked="0" layoutInCell="1" allowOverlap="1" wp14:anchorId="469418BE" wp14:editId="3A861DD2">
            <wp:simplePos x="0" y="0"/>
            <wp:positionH relativeFrom="page">
              <wp:posOffset>1070627</wp:posOffset>
            </wp:positionH>
            <wp:positionV relativeFrom="paragraph">
              <wp:posOffset>135610</wp:posOffset>
            </wp:positionV>
            <wp:extent cx="76263" cy="76263"/>
            <wp:effectExtent l="0" t="0" r="0" b="0"/>
            <wp:wrapNone/>
            <wp:docPr id="8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Bolsas</w:t>
      </w:r>
      <w:r>
        <w:t>: para ropa sucia entre otros usos.</w:t>
      </w:r>
    </w:p>
    <w:p w14:paraId="65BD160E" w14:textId="7D15F0CF" w:rsidR="00BB6186" w:rsidRDefault="00D13E19">
      <w:pPr>
        <w:pStyle w:val="Textoindependiente"/>
        <w:spacing w:before="64"/>
        <w:ind w:left="958"/>
      </w:pPr>
      <w:r>
        <w:rPr>
          <w:noProof/>
          <w:lang w:eastAsia="es-ES"/>
        </w:rPr>
        <w:drawing>
          <wp:anchor distT="0" distB="0" distL="0" distR="0" simplePos="0" relativeHeight="15755776" behindDoc="0" locked="0" layoutInCell="1" allowOverlap="1" wp14:anchorId="45DA5D37" wp14:editId="4DC42BCF">
            <wp:simplePos x="0" y="0"/>
            <wp:positionH relativeFrom="page">
              <wp:posOffset>1070627</wp:posOffset>
            </wp:positionH>
            <wp:positionV relativeFrom="paragraph">
              <wp:posOffset>134975</wp:posOffset>
            </wp:positionV>
            <wp:extent cx="76263" cy="76263"/>
            <wp:effectExtent l="0" t="0" r="0" b="0"/>
            <wp:wrapNone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Linterna: </w:t>
      </w:r>
      <w:r>
        <w:t>se utilizará para veladas o usos sencillos.</w:t>
      </w:r>
    </w:p>
    <w:p w14:paraId="22041425" w14:textId="77777777" w:rsidR="00BB6186" w:rsidRDefault="00BB6186">
      <w:pPr>
        <w:sectPr w:rsidR="00BB6186" w:rsidSect="000222ED">
          <w:pgSz w:w="11910" w:h="16850"/>
          <w:pgMar w:top="780" w:right="0" w:bottom="0" w:left="1080" w:header="720" w:footer="720" w:gutter="0"/>
          <w:cols w:space="720"/>
        </w:sectPr>
      </w:pPr>
    </w:p>
    <w:p w14:paraId="118588FD" w14:textId="79D192B7" w:rsidR="00BB6186" w:rsidRDefault="00D13E19">
      <w:pPr>
        <w:pStyle w:val="Textoindependiente"/>
        <w:spacing w:before="73" w:line="232" w:lineRule="auto"/>
        <w:ind w:left="958" w:right="1184"/>
        <w:jc w:val="both"/>
        <w:rPr>
          <w:rFonts w:ascii="Arial Black" w:hAnsi="Arial Black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416320" behindDoc="1" locked="0" layoutInCell="1" allowOverlap="1" wp14:anchorId="07B46EF0" wp14:editId="30108E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57312" behindDoc="0" locked="0" layoutInCell="1" allowOverlap="1" wp14:anchorId="06472A15" wp14:editId="73262C43">
            <wp:simplePos x="0" y="0"/>
            <wp:positionH relativeFrom="page">
              <wp:posOffset>1070627</wp:posOffset>
            </wp:positionH>
            <wp:positionV relativeFrom="paragraph">
              <wp:posOffset>162447</wp:posOffset>
            </wp:positionV>
            <wp:extent cx="76263" cy="76263"/>
            <wp:effectExtent l="0" t="0" r="0" b="0"/>
            <wp:wrapNone/>
            <wp:docPr id="9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</w:rPr>
        <w:t>Dinero:</w:t>
      </w:r>
      <w:r>
        <w:rPr>
          <w:rFonts w:ascii="Arial" w:hAnsi="Arial"/>
          <w:b/>
          <w:spacing w:val="-45"/>
          <w:w w:val="95"/>
        </w:rPr>
        <w:t xml:space="preserve"> </w:t>
      </w:r>
      <w:r>
        <w:rPr>
          <w:rFonts w:ascii="Arial Black" w:hAnsi="Arial Black"/>
          <w:w w:val="95"/>
        </w:rPr>
        <w:t>El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campamento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es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con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todo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incluido,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sólo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 xml:space="preserve">es necesario llevar dinero para gastos personales y </w:t>
      </w:r>
      <w:r>
        <w:rPr>
          <w:rFonts w:ascii="Arial Black" w:hAnsi="Arial Black"/>
          <w:w w:val="90"/>
        </w:rPr>
        <w:t>mínimos. Un helado, alguna chuchería. El dinero se controlará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por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los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monitores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y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se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darán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cuentas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los gastos</w:t>
      </w:r>
      <w:r>
        <w:rPr>
          <w:rFonts w:ascii="Arial Black" w:hAnsi="Arial Black"/>
          <w:spacing w:val="-23"/>
          <w:w w:val="90"/>
        </w:rPr>
        <w:t xml:space="preserve"> </w:t>
      </w:r>
      <w:r>
        <w:rPr>
          <w:rFonts w:ascii="Arial Black" w:hAnsi="Arial Black"/>
          <w:w w:val="90"/>
        </w:rPr>
        <w:t>hechos.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Al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final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del</w:t>
      </w:r>
      <w:r>
        <w:rPr>
          <w:rFonts w:ascii="Arial Black" w:hAnsi="Arial Black"/>
          <w:spacing w:val="-23"/>
          <w:w w:val="90"/>
        </w:rPr>
        <w:t xml:space="preserve"> </w:t>
      </w:r>
      <w:r>
        <w:rPr>
          <w:rFonts w:ascii="Arial Black" w:hAnsi="Arial Black"/>
          <w:w w:val="90"/>
        </w:rPr>
        <w:t>campamento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se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le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dará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el dinero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sobrante.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Suficiente</w:t>
      </w:r>
      <w:r>
        <w:rPr>
          <w:rFonts w:ascii="Arial Black" w:hAnsi="Arial Black"/>
          <w:spacing w:val="-70"/>
          <w:w w:val="90"/>
        </w:rPr>
        <w:t xml:space="preserve"> </w:t>
      </w:r>
      <w:r>
        <w:rPr>
          <w:rFonts w:ascii="Arial Black" w:hAnsi="Arial Black"/>
          <w:w w:val="90"/>
        </w:rPr>
        <w:t>con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unos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25</w:t>
      </w:r>
      <w:r>
        <w:rPr>
          <w:rFonts w:ascii="Arial Black" w:hAnsi="Arial Black"/>
          <w:spacing w:val="-70"/>
          <w:w w:val="90"/>
        </w:rPr>
        <w:t xml:space="preserve"> </w:t>
      </w:r>
      <w:r>
        <w:rPr>
          <w:rFonts w:ascii="Arial Black" w:hAnsi="Arial Black"/>
          <w:w w:val="90"/>
        </w:rPr>
        <w:t>euros.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En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caso de</w:t>
      </w:r>
      <w:r>
        <w:rPr>
          <w:rFonts w:ascii="Arial Black" w:hAnsi="Arial Black"/>
          <w:spacing w:val="-61"/>
          <w:w w:val="90"/>
        </w:rPr>
        <w:t xml:space="preserve"> </w:t>
      </w:r>
      <w:r>
        <w:rPr>
          <w:rFonts w:ascii="Arial Black" w:hAnsi="Arial Black"/>
          <w:w w:val="90"/>
        </w:rPr>
        <w:t>que,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por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cualquier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motivo,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necesitará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algo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 xml:space="preserve">vestir </w:t>
      </w:r>
      <w:r>
        <w:rPr>
          <w:rFonts w:ascii="Arial Black" w:hAnsi="Arial Black"/>
          <w:w w:val="95"/>
        </w:rPr>
        <w:t>se pondrá en conocimiento de los padres y la organización</w:t>
      </w:r>
      <w:r>
        <w:rPr>
          <w:rFonts w:ascii="Arial Black" w:hAnsi="Arial Black"/>
          <w:spacing w:val="-40"/>
          <w:w w:val="95"/>
        </w:rPr>
        <w:t xml:space="preserve"> </w:t>
      </w:r>
      <w:r>
        <w:rPr>
          <w:rFonts w:ascii="Arial Black" w:hAnsi="Arial Black"/>
          <w:w w:val="95"/>
        </w:rPr>
        <w:t>podrá</w:t>
      </w:r>
      <w:r>
        <w:rPr>
          <w:rFonts w:ascii="Arial Black" w:hAnsi="Arial Black"/>
          <w:spacing w:val="-40"/>
          <w:w w:val="95"/>
        </w:rPr>
        <w:t xml:space="preserve"> </w:t>
      </w:r>
      <w:r>
        <w:rPr>
          <w:rFonts w:ascii="Arial Black" w:hAnsi="Arial Black"/>
          <w:w w:val="95"/>
        </w:rPr>
        <w:t>adelantar</w:t>
      </w:r>
      <w:r>
        <w:rPr>
          <w:rFonts w:ascii="Arial Black" w:hAnsi="Arial Black"/>
          <w:spacing w:val="-40"/>
          <w:w w:val="95"/>
        </w:rPr>
        <w:t xml:space="preserve"> </w:t>
      </w:r>
      <w:r>
        <w:rPr>
          <w:rFonts w:ascii="Arial Black" w:hAnsi="Arial Black"/>
          <w:w w:val="95"/>
        </w:rPr>
        <w:t>el</w:t>
      </w:r>
      <w:r>
        <w:rPr>
          <w:rFonts w:ascii="Arial Black" w:hAnsi="Arial Black"/>
          <w:spacing w:val="-40"/>
          <w:w w:val="95"/>
        </w:rPr>
        <w:t xml:space="preserve"> </w:t>
      </w:r>
      <w:r>
        <w:rPr>
          <w:rFonts w:ascii="Arial Black" w:hAnsi="Arial Black"/>
          <w:w w:val="95"/>
        </w:rPr>
        <w:t>dinero.</w:t>
      </w:r>
    </w:p>
    <w:p w14:paraId="4AE51891" w14:textId="139B58D5" w:rsidR="00BB6186" w:rsidRDefault="00D13E19">
      <w:pPr>
        <w:pStyle w:val="Ttulo2"/>
        <w:spacing w:before="47" w:line="252" w:lineRule="auto"/>
        <w:ind w:left="958" w:right="1190"/>
        <w:rPr>
          <w:rFonts w:ascii="Arial Black"/>
          <w:b w:val="0"/>
          <w:w w:val="105"/>
        </w:rPr>
      </w:pPr>
      <w:r>
        <w:rPr>
          <w:noProof/>
          <w:lang w:eastAsia="es-ES"/>
        </w:rPr>
        <w:drawing>
          <wp:anchor distT="0" distB="0" distL="0" distR="0" simplePos="0" relativeHeight="15757824" behindDoc="0" locked="0" layoutInCell="1" allowOverlap="1" wp14:anchorId="69A0796E" wp14:editId="4C5F5E22">
            <wp:simplePos x="0" y="0"/>
            <wp:positionH relativeFrom="page">
              <wp:posOffset>1070627</wp:posOffset>
            </wp:positionH>
            <wp:positionV relativeFrom="paragraph">
              <wp:posOffset>117961</wp:posOffset>
            </wp:positionV>
            <wp:extent cx="76263" cy="76263"/>
            <wp:effectExtent l="0" t="0" r="0" b="0"/>
            <wp:wrapNone/>
            <wp:docPr id="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Fotocopia de la Tarjeta del INSS, cartilla de la Seguridad Social o similar</w:t>
      </w:r>
      <w:r>
        <w:rPr>
          <w:rFonts w:ascii="Arial Black"/>
          <w:b w:val="0"/>
          <w:w w:val="105"/>
        </w:rPr>
        <w:t>.</w:t>
      </w:r>
    </w:p>
    <w:p w14:paraId="51EC5787" w14:textId="77777777" w:rsidR="00BB6186" w:rsidRDefault="00D13E19">
      <w:pPr>
        <w:spacing w:line="434" w:lineRule="exact"/>
        <w:ind w:left="958"/>
        <w:jc w:val="both"/>
        <w:rPr>
          <w:rFonts w:ascii="Arial Black" w:hAnsi="Arial Black"/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58336" behindDoc="0" locked="0" layoutInCell="1" allowOverlap="1" wp14:anchorId="01AB0AC8" wp14:editId="19C958A0">
            <wp:simplePos x="0" y="0"/>
            <wp:positionH relativeFrom="page">
              <wp:posOffset>1070627</wp:posOffset>
            </wp:positionH>
            <wp:positionV relativeFrom="paragraph">
              <wp:posOffset>98808</wp:posOffset>
            </wp:positionV>
            <wp:extent cx="76263" cy="76263"/>
            <wp:effectExtent l="0" t="0" r="0" b="0"/>
            <wp:wrapNone/>
            <wp:docPr id="9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4"/>
        </w:rPr>
        <w:t>Teléfonos Móviles</w:t>
      </w:r>
      <w:r>
        <w:rPr>
          <w:rFonts w:ascii="Arial Black" w:hAnsi="Arial Black"/>
          <w:sz w:val="34"/>
        </w:rPr>
        <w:t>: No está prohibido que los lleven,</w:t>
      </w:r>
    </w:p>
    <w:p w14:paraId="72E6C29C" w14:textId="77777777" w:rsidR="00BB6186" w:rsidRDefault="00D13E19">
      <w:pPr>
        <w:pStyle w:val="Textoindependiente"/>
        <w:spacing w:before="4" w:line="232" w:lineRule="auto"/>
        <w:ind w:left="958" w:right="1198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pero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sí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se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va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a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regular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su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uso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indiscriminado,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así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 xml:space="preserve">como </w:t>
      </w:r>
      <w:r>
        <w:rPr>
          <w:rFonts w:ascii="Arial Black" w:hAnsi="Arial Black"/>
          <w:w w:val="95"/>
        </w:rPr>
        <w:t>portarlos en algunas actividades.</w:t>
      </w:r>
    </w:p>
    <w:p w14:paraId="19C4E272" w14:textId="03EF84B5" w:rsidR="00BB6186" w:rsidRDefault="00D13E19">
      <w:pPr>
        <w:pStyle w:val="Textoindependiente"/>
        <w:spacing w:before="1" w:line="232" w:lineRule="auto"/>
        <w:ind w:left="958" w:right="1185"/>
        <w:jc w:val="both"/>
        <w:rPr>
          <w:rFonts w:ascii="Arial Black"/>
          <w:w w:val="95"/>
        </w:rPr>
      </w:pPr>
      <w:r>
        <w:rPr>
          <w:noProof/>
          <w:lang w:eastAsia="es-ES"/>
        </w:rPr>
        <w:drawing>
          <wp:anchor distT="0" distB="0" distL="0" distR="0" simplePos="0" relativeHeight="15758848" behindDoc="0" locked="0" layoutInCell="1" allowOverlap="1" wp14:anchorId="5C59ADEB" wp14:editId="7771FF43">
            <wp:simplePos x="0" y="0"/>
            <wp:positionH relativeFrom="page">
              <wp:posOffset>1070627</wp:posOffset>
            </wp:positionH>
            <wp:positionV relativeFrom="paragraph">
              <wp:posOffset>116727</wp:posOffset>
            </wp:positionV>
            <wp:extent cx="76263" cy="76263"/>
            <wp:effectExtent l="0" t="0" r="0" b="0"/>
            <wp:wrapNone/>
            <wp:docPr id="9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</w:rPr>
        <w:t xml:space="preserve">PROHIBIDO </w:t>
      </w:r>
      <w:r>
        <w:rPr>
          <w:rFonts w:ascii="Arial Black"/>
          <w:w w:val="95"/>
        </w:rPr>
        <w:t xml:space="preserve">llevar navajas y objetos cortantes y, </w:t>
      </w:r>
      <w:r>
        <w:rPr>
          <w:rFonts w:ascii="Arial Black"/>
          <w:w w:val="85"/>
        </w:rPr>
        <w:t xml:space="preserve">recomendado no llevar videojuegos, radios, objetos de </w:t>
      </w:r>
      <w:r>
        <w:rPr>
          <w:rFonts w:ascii="Arial Black"/>
          <w:w w:val="95"/>
        </w:rPr>
        <w:t>valor etc.</w:t>
      </w:r>
    </w:p>
    <w:p w14:paraId="16C2B819" w14:textId="0F4A203F" w:rsidR="008D3539" w:rsidRDefault="008D3539">
      <w:pPr>
        <w:pStyle w:val="Textoindependiente"/>
        <w:spacing w:before="1" w:line="232" w:lineRule="auto"/>
        <w:ind w:left="958" w:right="1185"/>
        <w:jc w:val="both"/>
        <w:rPr>
          <w:rFonts w:ascii="INGMe" w:hAnsi="INGMe"/>
          <w:color w:val="333333"/>
          <w:shd w:val="clear" w:color="auto" w:fill="FFFFFF"/>
        </w:rPr>
      </w:pPr>
      <w:r>
        <w:rPr>
          <w:rFonts w:ascii="Arial"/>
          <w:b/>
          <w:w w:val="95"/>
        </w:rPr>
        <w:t>Los pagos se har</w:t>
      </w:r>
      <w:r>
        <w:rPr>
          <w:rFonts w:ascii="Arial"/>
          <w:b/>
          <w:w w:val="95"/>
        </w:rPr>
        <w:t>á</w:t>
      </w:r>
      <w:r>
        <w:rPr>
          <w:rFonts w:ascii="Arial"/>
          <w:b/>
          <w:w w:val="95"/>
        </w:rPr>
        <w:t xml:space="preserve">n a la siguiente cuenta: </w:t>
      </w:r>
      <w:r>
        <w:rPr>
          <w:rFonts w:ascii="INGMe" w:hAnsi="INGMe"/>
          <w:color w:val="333333"/>
          <w:shd w:val="clear" w:color="auto" w:fill="FFFFFF"/>
        </w:rPr>
        <w:t xml:space="preserve">ES07 1465 0100 91 1749947319.  </w:t>
      </w:r>
    </w:p>
    <w:p w14:paraId="29C3CBA2" w14:textId="4E400BA8" w:rsidR="008D3539" w:rsidRDefault="008D3539">
      <w:pPr>
        <w:pStyle w:val="Textoindependiente"/>
        <w:spacing w:before="1" w:line="232" w:lineRule="auto"/>
        <w:ind w:left="958" w:right="1185"/>
        <w:jc w:val="both"/>
        <w:rPr>
          <w:rFonts w:ascii="Arial Black"/>
          <w:w w:val="95"/>
        </w:rPr>
      </w:pPr>
      <w:r>
        <w:rPr>
          <w:rFonts w:ascii="Arial"/>
          <w:b/>
          <w:w w:val="95"/>
        </w:rPr>
        <w:t>La reserva se confirmar</w:t>
      </w:r>
      <w:r>
        <w:rPr>
          <w:rFonts w:ascii="Arial"/>
          <w:b/>
          <w:w w:val="95"/>
        </w:rPr>
        <w:t>á</w:t>
      </w:r>
      <w:r>
        <w:rPr>
          <w:rFonts w:ascii="Arial"/>
          <w:b/>
          <w:w w:val="95"/>
        </w:rPr>
        <w:t xml:space="preserve"> con el pago de 90 euros.</w:t>
      </w:r>
      <w:r>
        <w:rPr>
          <w:rFonts w:ascii="Arial Black"/>
          <w:w w:val="95"/>
        </w:rPr>
        <w:t xml:space="preserve"> </w:t>
      </w:r>
    </w:p>
    <w:p w14:paraId="312FE7FC" w14:textId="5A7BB68D" w:rsidR="00BB6186" w:rsidRDefault="00D13E19">
      <w:pPr>
        <w:pStyle w:val="Textoindependiente"/>
        <w:spacing w:before="1" w:line="232" w:lineRule="auto"/>
        <w:ind w:left="958" w:right="1186"/>
        <w:jc w:val="both"/>
        <w:rPr>
          <w:rFonts w:ascii="Arial Black" w:hAnsi="Arial Black"/>
          <w:w w:val="95"/>
        </w:rPr>
      </w:pPr>
      <w:r>
        <w:rPr>
          <w:noProof/>
          <w:lang w:eastAsia="es-ES"/>
        </w:rPr>
        <w:drawing>
          <wp:anchor distT="0" distB="0" distL="0" distR="0" simplePos="0" relativeHeight="15759360" behindDoc="0" locked="0" layoutInCell="1" allowOverlap="1" wp14:anchorId="6B5AA6F2" wp14:editId="0FC38AA0">
            <wp:simplePos x="0" y="0"/>
            <wp:positionH relativeFrom="page">
              <wp:posOffset>1070627</wp:posOffset>
            </wp:positionH>
            <wp:positionV relativeFrom="paragraph">
              <wp:posOffset>116727</wp:posOffset>
            </wp:positionV>
            <wp:extent cx="76263" cy="76263"/>
            <wp:effectExtent l="0" t="0" r="0" b="0"/>
            <wp:wrapNone/>
            <wp:docPr id="10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</w:rPr>
        <w:t>NOTA:</w:t>
      </w:r>
      <w:r>
        <w:rPr>
          <w:rFonts w:ascii="Arial" w:hAnsi="Arial"/>
          <w:b/>
          <w:spacing w:val="-16"/>
          <w:w w:val="95"/>
        </w:rPr>
        <w:t xml:space="preserve"> </w:t>
      </w:r>
      <w:r>
        <w:rPr>
          <w:rFonts w:ascii="Arial Black" w:hAnsi="Arial Black"/>
          <w:w w:val="95"/>
        </w:rPr>
        <w:t>El</w:t>
      </w:r>
      <w:r>
        <w:rPr>
          <w:rFonts w:ascii="Arial Black" w:hAnsi="Arial Black"/>
          <w:spacing w:val="-31"/>
          <w:w w:val="95"/>
        </w:rPr>
        <w:t xml:space="preserve"> </w:t>
      </w:r>
      <w:r>
        <w:rPr>
          <w:rFonts w:ascii="Arial Black" w:hAnsi="Arial Black"/>
          <w:w w:val="95"/>
        </w:rPr>
        <w:t>primer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>día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>llegaremos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>después</w:t>
      </w:r>
      <w:r>
        <w:rPr>
          <w:rFonts w:ascii="Arial Black" w:hAnsi="Arial Black"/>
          <w:spacing w:val="-31"/>
          <w:w w:val="95"/>
        </w:rPr>
        <w:t xml:space="preserve"> </w:t>
      </w:r>
      <w:r>
        <w:rPr>
          <w:rFonts w:ascii="Arial Black" w:hAnsi="Arial Black"/>
          <w:w w:val="95"/>
        </w:rPr>
        <w:t>de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 xml:space="preserve">comer, </w:t>
      </w:r>
      <w:r>
        <w:rPr>
          <w:rFonts w:ascii="Arial Black" w:hAnsi="Arial Black"/>
          <w:w w:val="90"/>
        </w:rPr>
        <w:t>con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lo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que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es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recomendable</w:t>
      </w:r>
      <w:r>
        <w:rPr>
          <w:rFonts w:ascii="Arial Black" w:hAnsi="Arial Black"/>
          <w:spacing w:val="-33"/>
          <w:w w:val="90"/>
        </w:rPr>
        <w:t xml:space="preserve"> </w:t>
      </w:r>
      <w:r>
        <w:rPr>
          <w:rFonts w:ascii="Arial Black" w:hAnsi="Arial Black"/>
          <w:w w:val="90"/>
        </w:rPr>
        <w:t>que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lleven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un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bocadillo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 xml:space="preserve">y </w:t>
      </w:r>
      <w:r>
        <w:rPr>
          <w:rFonts w:ascii="Arial Black" w:hAnsi="Arial Black"/>
          <w:w w:val="95"/>
        </w:rPr>
        <w:t>una pieza de</w:t>
      </w:r>
      <w:r>
        <w:rPr>
          <w:rFonts w:ascii="Arial Black" w:hAnsi="Arial Black"/>
          <w:spacing w:val="-73"/>
          <w:w w:val="95"/>
        </w:rPr>
        <w:t xml:space="preserve"> </w:t>
      </w:r>
      <w:r>
        <w:rPr>
          <w:rFonts w:ascii="Arial Black" w:hAnsi="Arial Black"/>
          <w:w w:val="95"/>
        </w:rPr>
        <w:t>fruta.</w:t>
      </w:r>
    </w:p>
    <w:p w14:paraId="57172DBE" w14:textId="1B6EC7B1" w:rsidR="008D3539" w:rsidRDefault="008D3539">
      <w:pPr>
        <w:pStyle w:val="Textoindependiente"/>
        <w:spacing w:before="1" w:line="232" w:lineRule="auto"/>
        <w:ind w:left="958" w:right="1186"/>
        <w:jc w:val="both"/>
        <w:rPr>
          <w:rFonts w:ascii="Arial Black" w:hAnsi="Arial Black"/>
          <w:w w:val="95"/>
        </w:rPr>
      </w:pPr>
    </w:p>
    <w:p w14:paraId="3B2A3683" w14:textId="5D7A1FF2" w:rsidR="00660C45" w:rsidRDefault="00660C45">
      <w:pPr>
        <w:pStyle w:val="Textoindependiente"/>
        <w:spacing w:before="1" w:line="232" w:lineRule="auto"/>
        <w:ind w:left="958" w:right="1186"/>
        <w:jc w:val="both"/>
        <w:rPr>
          <w:rFonts w:ascii="Arial Black" w:hAnsi="Arial Black"/>
          <w:w w:val="95"/>
        </w:rPr>
      </w:pPr>
    </w:p>
    <w:p w14:paraId="14DB1265" w14:textId="46A5A3C9" w:rsidR="00660C45" w:rsidRDefault="00660C45">
      <w:pPr>
        <w:pStyle w:val="Textoindependiente"/>
        <w:spacing w:before="1" w:line="232" w:lineRule="auto"/>
        <w:ind w:left="958" w:right="1186"/>
        <w:jc w:val="both"/>
        <w:rPr>
          <w:rFonts w:ascii="Arial" w:hAnsi="Arial"/>
          <w:b/>
          <w:w w:val="95"/>
        </w:rPr>
      </w:pPr>
    </w:p>
    <w:p w14:paraId="5B892BD0" w14:textId="77777777" w:rsidR="00660C45" w:rsidRDefault="00660C45">
      <w:pPr>
        <w:pStyle w:val="Textoindependiente"/>
        <w:spacing w:before="1" w:line="232" w:lineRule="auto"/>
        <w:ind w:left="958" w:right="1186"/>
        <w:jc w:val="both"/>
        <w:rPr>
          <w:rFonts w:ascii="Arial Black" w:hAnsi="Arial Black"/>
        </w:rPr>
      </w:pPr>
    </w:p>
    <w:p w14:paraId="15E38DB5" w14:textId="77777777" w:rsidR="00BB6186" w:rsidRDefault="00BB6186">
      <w:pPr>
        <w:spacing w:line="232" w:lineRule="auto"/>
        <w:jc w:val="both"/>
        <w:rPr>
          <w:rFonts w:ascii="Arial Black" w:hAnsi="Arial Black"/>
        </w:rPr>
        <w:sectPr w:rsidR="00BB6186" w:rsidSect="000222ED">
          <w:pgSz w:w="11910" w:h="16850"/>
          <w:pgMar w:top="1080" w:right="0" w:bottom="0" w:left="1080" w:header="720" w:footer="720" w:gutter="0"/>
          <w:cols w:space="720"/>
        </w:sectPr>
      </w:pPr>
    </w:p>
    <w:p w14:paraId="55C02674" w14:textId="6BAEF3C8" w:rsidR="00BB6186" w:rsidRDefault="00D13E19">
      <w:pPr>
        <w:pStyle w:val="Textoindependiente"/>
        <w:rPr>
          <w:rFonts w:ascii="Arial Black"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419904" behindDoc="1" locked="0" layoutInCell="1" allowOverlap="1" wp14:anchorId="5BA9E794" wp14:editId="2025EF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017D7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7DEF7BED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677237B8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23D07B2B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1011D4A0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1716B3DA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5CFE6EBC" w14:textId="77777777" w:rsidR="00BB6186" w:rsidRDefault="00BB6186">
      <w:pPr>
        <w:pStyle w:val="Textoindependiente"/>
        <w:spacing w:before="8"/>
        <w:rPr>
          <w:rFonts w:ascii="Arial Black"/>
          <w:sz w:val="26"/>
        </w:rPr>
      </w:pPr>
    </w:p>
    <w:p w14:paraId="27EB1982" w14:textId="5B5875E0" w:rsidR="00BB6186" w:rsidRDefault="00D13E19">
      <w:pPr>
        <w:spacing w:before="94" w:line="201" w:lineRule="auto"/>
        <w:ind w:left="209" w:right="1282"/>
        <w:jc w:val="center"/>
        <w:rPr>
          <w:rFonts w:ascii="Arial" w:hAnsi="Arial"/>
          <w:sz w:val="133"/>
        </w:rPr>
      </w:pPr>
      <w:r>
        <w:rPr>
          <w:rFonts w:ascii="Arial" w:hAnsi="Arial"/>
          <w:w w:val="75"/>
          <w:sz w:val="133"/>
        </w:rPr>
        <w:t xml:space="preserve">¿A QUÉ ESTAS </w:t>
      </w:r>
      <w:r>
        <w:rPr>
          <w:rFonts w:ascii="Arial" w:hAnsi="Arial"/>
          <w:w w:val="80"/>
          <w:sz w:val="133"/>
        </w:rPr>
        <w:t>ESPERANDO PARA</w:t>
      </w:r>
      <w:r>
        <w:rPr>
          <w:rFonts w:ascii="Arial" w:hAnsi="Arial"/>
          <w:spacing w:val="-86"/>
          <w:w w:val="80"/>
          <w:sz w:val="133"/>
        </w:rPr>
        <w:t xml:space="preserve"> </w:t>
      </w:r>
      <w:r>
        <w:rPr>
          <w:rFonts w:ascii="Arial" w:hAnsi="Arial"/>
          <w:w w:val="80"/>
          <w:sz w:val="133"/>
        </w:rPr>
        <w:t xml:space="preserve">FORMAR </w:t>
      </w:r>
      <w:r>
        <w:rPr>
          <w:rFonts w:ascii="Arial" w:hAnsi="Arial"/>
          <w:w w:val="85"/>
          <w:sz w:val="133"/>
        </w:rPr>
        <w:t>PARTE</w:t>
      </w:r>
      <w:r>
        <w:rPr>
          <w:rFonts w:ascii="Arial" w:hAnsi="Arial"/>
          <w:spacing w:val="-189"/>
          <w:w w:val="85"/>
          <w:sz w:val="133"/>
        </w:rPr>
        <w:t xml:space="preserve"> </w:t>
      </w:r>
      <w:r>
        <w:rPr>
          <w:rFonts w:ascii="Arial" w:hAnsi="Arial"/>
          <w:w w:val="85"/>
          <w:sz w:val="133"/>
        </w:rPr>
        <w:t>DE</w:t>
      </w:r>
      <w:r>
        <w:rPr>
          <w:rFonts w:ascii="Arial" w:hAnsi="Arial"/>
          <w:spacing w:val="-189"/>
          <w:w w:val="85"/>
          <w:sz w:val="133"/>
        </w:rPr>
        <w:t xml:space="preserve"> </w:t>
      </w:r>
      <w:r>
        <w:rPr>
          <w:rFonts w:ascii="Arial" w:hAnsi="Arial"/>
          <w:w w:val="85"/>
          <w:sz w:val="133"/>
        </w:rPr>
        <w:t xml:space="preserve">LA </w:t>
      </w:r>
      <w:r>
        <w:rPr>
          <w:rFonts w:ascii="Arial" w:hAnsi="Arial"/>
          <w:w w:val="81"/>
          <w:sz w:val="133"/>
        </w:rPr>
        <w:t>F</w:t>
      </w:r>
      <w:r>
        <w:rPr>
          <w:rFonts w:ascii="Arial" w:hAnsi="Arial"/>
          <w:w w:val="77"/>
          <w:sz w:val="133"/>
        </w:rPr>
        <w:t>A</w:t>
      </w:r>
      <w:r>
        <w:rPr>
          <w:rFonts w:ascii="Arial" w:hAnsi="Arial"/>
          <w:w w:val="80"/>
          <w:sz w:val="133"/>
        </w:rPr>
        <w:t>M</w:t>
      </w:r>
      <w:r>
        <w:rPr>
          <w:rFonts w:ascii="Arial" w:hAnsi="Arial"/>
          <w:w w:val="135"/>
          <w:sz w:val="133"/>
        </w:rPr>
        <w:t>I</w:t>
      </w:r>
      <w:r>
        <w:rPr>
          <w:rFonts w:ascii="Arial" w:hAnsi="Arial"/>
          <w:w w:val="63"/>
          <w:sz w:val="133"/>
        </w:rPr>
        <w:t>L</w:t>
      </w:r>
      <w:r>
        <w:rPr>
          <w:rFonts w:ascii="Arial" w:hAnsi="Arial"/>
          <w:w w:val="135"/>
          <w:sz w:val="133"/>
        </w:rPr>
        <w:t>I</w:t>
      </w:r>
      <w:r>
        <w:rPr>
          <w:rFonts w:ascii="Arial" w:hAnsi="Arial"/>
          <w:w w:val="77"/>
          <w:sz w:val="133"/>
        </w:rPr>
        <w:t xml:space="preserve">A </w:t>
      </w:r>
      <w:r w:rsidR="00FF6750">
        <w:rPr>
          <w:rFonts w:ascii="Arial" w:hAnsi="Arial"/>
          <w:w w:val="87"/>
          <w:sz w:val="133"/>
        </w:rPr>
        <w:t>NATURALEZA ACTIVA?</w:t>
      </w:r>
    </w:p>
    <w:sectPr w:rsidR="00BB6186">
      <w:pgSz w:w="11910" w:h="16850"/>
      <w:pgMar w:top="1600" w:right="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GMe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20D6D"/>
    <w:multiLevelType w:val="hybridMultilevel"/>
    <w:tmpl w:val="6974E44E"/>
    <w:lvl w:ilvl="0" w:tplc="0C0A0001">
      <w:start w:val="1"/>
      <w:numFmt w:val="bullet"/>
      <w:lvlText w:val=""/>
      <w:lvlJc w:val="left"/>
      <w:pPr>
        <w:ind w:left="16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</w:abstractNum>
  <w:abstractNum w:abstractNumId="1" w15:restartNumberingAfterBreak="0">
    <w:nsid w:val="3FD764D2"/>
    <w:multiLevelType w:val="hybridMultilevel"/>
    <w:tmpl w:val="1040B2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2477C"/>
    <w:multiLevelType w:val="hybridMultilevel"/>
    <w:tmpl w:val="4C98D7D6"/>
    <w:lvl w:ilvl="0" w:tplc="3522C320">
      <w:start w:val="1"/>
      <w:numFmt w:val="decimal"/>
      <w:lvlText w:val="%1."/>
      <w:lvlJc w:val="left"/>
      <w:pPr>
        <w:ind w:left="650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513" w:hanging="360"/>
      </w:pPr>
    </w:lvl>
    <w:lvl w:ilvl="2" w:tplc="0C0A001B" w:tentative="1">
      <w:start w:val="1"/>
      <w:numFmt w:val="lowerRoman"/>
      <w:lvlText w:val="%3."/>
      <w:lvlJc w:val="right"/>
      <w:pPr>
        <w:ind w:left="5233" w:hanging="180"/>
      </w:pPr>
    </w:lvl>
    <w:lvl w:ilvl="3" w:tplc="0C0A000F" w:tentative="1">
      <w:start w:val="1"/>
      <w:numFmt w:val="decimal"/>
      <w:lvlText w:val="%4."/>
      <w:lvlJc w:val="left"/>
      <w:pPr>
        <w:ind w:left="5953" w:hanging="360"/>
      </w:pPr>
    </w:lvl>
    <w:lvl w:ilvl="4" w:tplc="0C0A0019">
      <w:start w:val="1"/>
      <w:numFmt w:val="lowerLetter"/>
      <w:lvlText w:val="%5."/>
      <w:lvlJc w:val="left"/>
      <w:pPr>
        <w:ind w:left="6673" w:hanging="360"/>
      </w:pPr>
    </w:lvl>
    <w:lvl w:ilvl="5" w:tplc="0C0A001B" w:tentative="1">
      <w:start w:val="1"/>
      <w:numFmt w:val="lowerRoman"/>
      <w:lvlText w:val="%6."/>
      <w:lvlJc w:val="right"/>
      <w:pPr>
        <w:ind w:left="7393" w:hanging="180"/>
      </w:pPr>
    </w:lvl>
    <w:lvl w:ilvl="6" w:tplc="0C0A000F" w:tentative="1">
      <w:start w:val="1"/>
      <w:numFmt w:val="decimal"/>
      <w:lvlText w:val="%7."/>
      <w:lvlJc w:val="left"/>
      <w:pPr>
        <w:ind w:left="8113" w:hanging="360"/>
      </w:pPr>
    </w:lvl>
    <w:lvl w:ilvl="7" w:tplc="0C0A0019" w:tentative="1">
      <w:start w:val="1"/>
      <w:numFmt w:val="lowerLetter"/>
      <w:lvlText w:val="%8."/>
      <w:lvlJc w:val="left"/>
      <w:pPr>
        <w:ind w:left="8833" w:hanging="360"/>
      </w:pPr>
    </w:lvl>
    <w:lvl w:ilvl="8" w:tplc="0C0A001B" w:tentative="1">
      <w:start w:val="1"/>
      <w:numFmt w:val="lowerRoman"/>
      <w:lvlText w:val="%9."/>
      <w:lvlJc w:val="right"/>
      <w:pPr>
        <w:ind w:left="9553" w:hanging="180"/>
      </w:pPr>
    </w:lvl>
  </w:abstractNum>
  <w:abstractNum w:abstractNumId="3" w15:restartNumberingAfterBreak="0">
    <w:nsid w:val="69BC25CB"/>
    <w:multiLevelType w:val="hybridMultilevel"/>
    <w:tmpl w:val="30209176"/>
    <w:lvl w:ilvl="0" w:tplc="3522C320">
      <w:start w:val="1"/>
      <w:numFmt w:val="decimal"/>
      <w:lvlText w:val="%1."/>
      <w:lvlJc w:val="left"/>
      <w:pPr>
        <w:ind w:left="34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153" w:hanging="360"/>
      </w:pPr>
    </w:lvl>
    <w:lvl w:ilvl="2" w:tplc="0C0A001B" w:tentative="1">
      <w:start w:val="1"/>
      <w:numFmt w:val="lowerRoman"/>
      <w:lvlText w:val="%3."/>
      <w:lvlJc w:val="right"/>
      <w:pPr>
        <w:ind w:left="4873" w:hanging="180"/>
      </w:pPr>
    </w:lvl>
    <w:lvl w:ilvl="3" w:tplc="0C0A000F" w:tentative="1">
      <w:start w:val="1"/>
      <w:numFmt w:val="decimal"/>
      <w:lvlText w:val="%4."/>
      <w:lvlJc w:val="left"/>
      <w:pPr>
        <w:ind w:left="5593" w:hanging="360"/>
      </w:pPr>
    </w:lvl>
    <w:lvl w:ilvl="4" w:tplc="0C0A0019" w:tentative="1">
      <w:start w:val="1"/>
      <w:numFmt w:val="lowerLetter"/>
      <w:lvlText w:val="%5."/>
      <w:lvlJc w:val="left"/>
      <w:pPr>
        <w:ind w:left="6313" w:hanging="360"/>
      </w:pPr>
    </w:lvl>
    <w:lvl w:ilvl="5" w:tplc="0C0A001B" w:tentative="1">
      <w:start w:val="1"/>
      <w:numFmt w:val="lowerRoman"/>
      <w:lvlText w:val="%6."/>
      <w:lvlJc w:val="right"/>
      <w:pPr>
        <w:ind w:left="7033" w:hanging="180"/>
      </w:pPr>
    </w:lvl>
    <w:lvl w:ilvl="6" w:tplc="0C0A000F" w:tentative="1">
      <w:start w:val="1"/>
      <w:numFmt w:val="decimal"/>
      <w:lvlText w:val="%7."/>
      <w:lvlJc w:val="left"/>
      <w:pPr>
        <w:ind w:left="7753" w:hanging="360"/>
      </w:pPr>
    </w:lvl>
    <w:lvl w:ilvl="7" w:tplc="0C0A0019" w:tentative="1">
      <w:start w:val="1"/>
      <w:numFmt w:val="lowerLetter"/>
      <w:lvlText w:val="%8."/>
      <w:lvlJc w:val="left"/>
      <w:pPr>
        <w:ind w:left="8473" w:hanging="360"/>
      </w:pPr>
    </w:lvl>
    <w:lvl w:ilvl="8" w:tplc="0C0A001B" w:tentative="1">
      <w:start w:val="1"/>
      <w:numFmt w:val="lowerRoman"/>
      <w:lvlText w:val="%9."/>
      <w:lvlJc w:val="right"/>
      <w:pPr>
        <w:ind w:left="9193" w:hanging="180"/>
      </w:pPr>
    </w:lvl>
  </w:abstractNum>
  <w:num w:numId="1" w16cid:durableId="111633305">
    <w:abstractNumId w:val="0"/>
  </w:num>
  <w:num w:numId="2" w16cid:durableId="1764564724">
    <w:abstractNumId w:val="1"/>
  </w:num>
  <w:num w:numId="3" w16cid:durableId="151875855">
    <w:abstractNumId w:val="3"/>
  </w:num>
  <w:num w:numId="4" w16cid:durableId="13098699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C45"/>
    <w:rsid w:val="000222ED"/>
    <w:rsid w:val="000B292A"/>
    <w:rsid w:val="000E0488"/>
    <w:rsid w:val="000E142C"/>
    <w:rsid w:val="0024640A"/>
    <w:rsid w:val="00254DB7"/>
    <w:rsid w:val="00276964"/>
    <w:rsid w:val="002E1E7D"/>
    <w:rsid w:val="003473C7"/>
    <w:rsid w:val="005F4EC4"/>
    <w:rsid w:val="00660C45"/>
    <w:rsid w:val="006729B7"/>
    <w:rsid w:val="008568AB"/>
    <w:rsid w:val="008D3539"/>
    <w:rsid w:val="009D1060"/>
    <w:rsid w:val="00B279DC"/>
    <w:rsid w:val="00BB6186"/>
    <w:rsid w:val="00C65B60"/>
    <w:rsid w:val="00D13E19"/>
    <w:rsid w:val="00FF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74ADB"/>
  <w15:docId w15:val="{BA62A493-A7FD-49A5-9E88-CFC826810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val="es-ES"/>
    </w:rPr>
  </w:style>
  <w:style w:type="paragraph" w:styleId="Ttulo1">
    <w:name w:val="heading 1"/>
    <w:basedOn w:val="Normal"/>
    <w:uiPriority w:val="1"/>
    <w:qFormat/>
    <w:pPr>
      <w:spacing w:line="1123" w:lineRule="exact"/>
      <w:ind w:right="1072"/>
      <w:jc w:val="center"/>
      <w:outlineLvl w:val="0"/>
    </w:pPr>
    <w:rPr>
      <w:rFonts w:ascii="Arial" w:eastAsia="Arial" w:hAnsi="Arial" w:cs="Arial"/>
      <w:sz w:val="112"/>
      <w:szCs w:val="112"/>
    </w:rPr>
  </w:style>
  <w:style w:type="paragraph" w:styleId="Ttulo2">
    <w:name w:val="heading 2"/>
    <w:basedOn w:val="Normal"/>
    <w:uiPriority w:val="1"/>
    <w:qFormat/>
    <w:pPr>
      <w:spacing w:before="1"/>
      <w:jc w:val="both"/>
      <w:outlineLvl w:val="1"/>
    </w:pPr>
    <w:rPr>
      <w:rFonts w:ascii="Arial" w:eastAsia="Arial" w:hAnsi="Arial" w:cs="Arial"/>
      <w:b/>
      <w:bCs/>
      <w:sz w:val="34"/>
      <w:szCs w:val="3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4"/>
      <w:szCs w:val="3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13E1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customStyle="1" w:styleId="hgkelc">
    <w:name w:val="hgkelc"/>
    <w:basedOn w:val="Fuentedeprrafopredeter"/>
    <w:rsid w:val="006729B7"/>
  </w:style>
  <w:style w:type="character" w:customStyle="1" w:styleId="jpfdse">
    <w:name w:val="jpfdse"/>
    <w:basedOn w:val="Fuentedeprrafopredeter"/>
    <w:rsid w:val="00672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lantillas%20personalizadas%20de%20Office\dossi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dossier 2023</Template>
  <TotalTime>1</TotalTime>
  <Pages>11</Pages>
  <Words>1219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Raquel Torres Luna</cp:lastModifiedBy>
  <cp:revision>2</cp:revision>
  <dcterms:created xsi:type="dcterms:W3CDTF">2024-02-09T10:56:00Z</dcterms:created>
  <dcterms:modified xsi:type="dcterms:W3CDTF">2024-02-09T10:56:00Z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2021-01-13T00:00:00Z</vt:filetime>
  </property>
</Properties>
</file>